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08EB" w:rsidRPr="00303ACB" w:rsidRDefault="008E08EB" w:rsidP="008711AD">
      <w:pPr>
        <w:pStyle w:val="BodyText"/>
        <w:spacing w:after="0"/>
        <w:ind w:firstLine="709"/>
        <w:jc w:val="center"/>
        <w:rPr>
          <w:b/>
          <w:sz w:val="28"/>
          <w:szCs w:val="28"/>
        </w:rPr>
      </w:pPr>
      <w:r w:rsidRPr="00303ACB">
        <w:rPr>
          <w:b/>
          <w:sz w:val="28"/>
          <w:szCs w:val="28"/>
        </w:rPr>
        <w:t xml:space="preserve">Пожар </w:t>
      </w:r>
      <w:r>
        <w:rPr>
          <w:b/>
          <w:sz w:val="28"/>
          <w:szCs w:val="28"/>
        </w:rPr>
        <w:t>в поселке Песочный на</w:t>
      </w:r>
      <w:r w:rsidRPr="008711AD">
        <w:rPr>
          <w:b/>
          <w:sz w:val="28"/>
          <w:szCs w:val="28"/>
        </w:rPr>
        <w:t xml:space="preserve"> ул. </w:t>
      </w:r>
      <w:r>
        <w:rPr>
          <w:b/>
          <w:sz w:val="28"/>
          <w:szCs w:val="28"/>
        </w:rPr>
        <w:t>Пограничная, д. 115</w:t>
      </w:r>
    </w:p>
    <w:p w:rsidR="008E08EB" w:rsidRPr="00303ACB" w:rsidRDefault="008E08EB" w:rsidP="009313BB">
      <w:pPr>
        <w:pStyle w:val="BodyText"/>
        <w:spacing w:after="0"/>
        <w:ind w:firstLine="709"/>
        <w:jc w:val="both"/>
        <w:rPr>
          <w:sz w:val="28"/>
          <w:szCs w:val="28"/>
        </w:rPr>
      </w:pPr>
    </w:p>
    <w:p w:rsidR="008E08EB" w:rsidRPr="00303ACB" w:rsidRDefault="008E08EB" w:rsidP="009313BB">
      <w:pPr>
        <w:pStyle w:val="BodyText"/>
        <w:spacing w:after="0"/>
        <w:ind w:firstLine="709"/>
        <w:jc w:val="both"/>
        <w:rPr>
          <w:sz w:val="28"/>
          <w:szCs w:val="28"/>
        </w:rPr>
      </w:pPr>
      <w:r w:rsidRPr="00350BD3">
        <w:rPr>
          <w:sz w:val="28"/>
          <w:szCs w:val="28"/>
        </w:rPr>
        <w:t>02</w:t>
      </w:r>
      <w:r>
        <w:rPr>
          <w:sz w:val="28"/>
          <w:szCs w:val="28"/>
        </w:rPr>
        <w:t xml:space="preserve"> </w:t>
      </w:r>
      <w:r w:rsidRPr="00350BD3">
        <w:rPr>
          <w:sz w:val="28"/>
          <w:szCs w:val="28"/>
        </w:rPr>
        <w:t>ноября 2017г.</w:t>
      </w:r>
      <w:r>
        <w:rPr>
          <w:sz w:val="28"/>
          <w:szCs w:val="28"/>
        </w:rPr>
        <w:t xml:space="preserve"> </w:t>
      </w:r>
      <w:r w:rsidRPr="00350BD3">
        <w:rPr>
          <w:sz w:val="28"/>
          <w:szCs w:val="28"/>
        </w:rPr>
        <w:t>в 00 часов</w:t>
      </w:r>
      <w:r>
        <w:rPr>
          <w:sz w:val="28"/>
          <w:szCs w:val="28"/>
        </w:rPr>
        <w:t xml:space="preserve"> </w:t>
      </w:r>
      <w:r w:rsidRPr="00350BD3">
        <w:rPr>
          <w:sz w:val="28"/>
          <w:szCs w:val="28"/>
        </w:rPr>
        <w:t>21минут на пункт связи части</w:t>
      </w:r>
      <w:r>
        <w:rPr>
          <w:sz w:val="28"/>
          <w:szCs w:val="28"/>
        </w:rPr>
        <w:t xml:space="preserve"> 5</w:t>
      </w:r>
      <w:r w:rsidRPr="00350BD3">
        <w:rPr>
          <w:sz w:val="28"/>
          <w:szCs w:val="28"/>
        </w:rPr>
        <w:t>7ПСЧ Курортного района Санкт-Петербурга</w:t>
      </w:r>
      <w:r>
        <w:rPr>
          <w:sz w:val="28"/>
          <w:szCs w:val="28"/>
        </w:rPr>
        <w:t xml:space="preserve"> </w:t>
      </w:r>
      <w:r w:rsidRPr="00350BD3">
        <w:rPr>
          <w:sz w:val="28"/>
          <w:szCs w:val="28"/>
        </w:rPr>
        <w:t>поступило сообщение о пожаре в одноэтажном деревянном нежилом доме по адресу:</w:t>
      </w:r>
      <w:r>
        <w:rPr>
          <w:sz w:val="28"/>
          <w:szCs w:val="28"/>
        </w:rPr>
        <w:t xml:space="preserve"> </w:t>
      </w:r>
      <w:r w:rsidRPr="00350BD3">
        <w:rPr>
          <w:sz w:val="28"/>
          <w:szCs w:val="28"/>
        </w:rPr>
        <w:t>СПб, пос. Песоч</w:t>
      </w:r>
      <w:bookmarkStart w:id="0" w:name="_GoBack"/>
      <w:bookmarkEnd w:id="0"/>
      <w:r>
        <w:rPr>
          <w:sz w:val="28"/>
          <w:szCs w:val="28"/>
        </w:rPr>
        <w:t>ный, ул. Пограничная, д.</w:t>
      </w:r>
      <w:r w:rsidRPr="00350BD3">
        <w:rPr>
          <w:sz w:val="28"/>
          <w:szCs w:val="28"/>
        </w:rPr>
        <w:t>115.</w:t>
      </w:r>
      <w:r>
        <w:rPr>
          <w:sz w:val="28"/>
          <w:szCs w:val="28"/>
        </w:rPr>
        <w:t xml:space="preserve"> </w:t>
      </w:r>
      <w:r w:rsidRPr="00350BD3">
        <w:rPr>
          <w:sz w:val="28"/>
          <w:szCs w:val="28"/>
        </w:rPr>
        <w:t>Пожар потушен силами пожарной-спасательной</w:t>
      </w:r>
      <w:r>
        <w:rPr>
          <w:sz w:val="28"/>
          <w:szCs w:val="28"/>
        </w:rPr>
        <w:t xml:space="preserve"> </w:t>
      </w:r>
      <w:r w:rsidRPr="00350BD3">
        <w:rPr>
          <w:sz w:val="28"/>
          <w:szCs w:val="28"/>
        </w:rPr>
        <w:t>части</w:t>
      </w:r>
      <w:r>
        <w:rPr>
          <w:sz w:val="28"/>
          <w:szCs w:val="28"/>
        </w:rPr>
        <w:t xml:space="preserve"> </w:t>
      </w:r>
      <w:r w:rsidRPr="00350BD3">
        <w:rPr>
          <w:sz w:val="28"/>
          <w:szCs w:val="28"/>
        </w:rPr>
        <w:t>ПСО Курортного района</w:t>
      </w:r>
      <w:r>
        <w:rPr>
          <w:sz w:val="28"/>
          <w:szCs w:val="28"/>
        </w:rPr>
        <w:t xml:space="preserve"> </w:t>
      </w:r>
      <w:r w:rsidRPr="00350BD3">
        <w:rPr>
          <w:sz w:val="28"/>
          <w:szCs w:val="28"/>
        </w:rPr>
        <w:t>№ 57. В результате пожара</w:t>
      </w:r>
      <w:r>
        <w:rPr>
          <w:sz w:val="28"/>
          <w:szCs w:val="28"/>
        </w:rPr>
        <w:t xml:space="preserve"> </w:t>
      </w:r>
      <w:r w:rsidRPr="00350BD3">
        <w:rPr>
          <w:sz w:val="28"/>
          <w:szCs w:val="28"/>
        </w:rPr>
        <w:t xml:space="preserve">обгорели пол и частично стены дома на площади </w:t>
      </w:r>
      <w:smartTag w:uri="urn:schemas-microsoft-com:office:smarttags" w:element="metricconverter">
        <w:smartTagPr>
          <w:attr w:name="ProductID" w:val="10 м2"/>
        </w:smartTagPr>
        <w:r w:rsidRPr="00350BD3">
          <w:rPr>
            <w:sz w:val="28"/>
            <w:szCs w:val="28"/>
          </w:rPr>
          <w:t>10 м</w:t>
        </w:r>
        <w:r w:rsidRPr="00350BD3">
          <w:rPr>
            <w:sz w:val="28"/>
            <w:szCs w:val="28"/>
            <w:vertAlign w:val="superscript"/>
          </w:rPr>
          <w:t>2</w:t>
        </w:r>
      </w:smartTag>
      <w:r w:rsidRPr="00350BD3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350BD3">
        <w:rPr>
          <w:sz w:val="28"/>
          <w:szCs w:val="28"/>
        </w:rPr>
        <w:t>На месте пожара обнаружены тела двух погибших во время пожара мужчин. Причина пожара, обстоятельства гибели, материальный ущерб устанавливаются дознавателями ОНДПР Курортного района.</w:t>
      </w:r>
    </w:p>
    <w:p w:rsidR="008E08EB" w:rsidRPr="00812D4A" w:rsidRDefault="008E08EB" w:rsidP="000B4E05">
      <w:pPr>
        <w:pStyle w:val="BodyText"/>
        <w:spacing w:after="0"/>
        <w:ind w:firstLine="709"/>
        <w:jc w:val="both"/>
        <w:rPr>
          <w:b/>
          <w:sz w:val="28"/>
          <w:szCs w:val="28"/>
        </w:rPr>
      </w:pPr>
      <w:r w:rsidRPr="00303ACB">
        <w:rPr>
          <w:b/>
          <w:sz w:val="28"/>
          <w:szCs w:val="28"/>
        </w:rPr>
        <w:t>Будьте внимательны! Всегда и везде соблюдайте правила пожарной безопасности, обеспечьте себя первичными средствами пожаротушения. Не ставьте под угрозу собственную жизнь и жизнь окружающих людей.</w:t>
      </w:r>
    </w:p>
    <w:p w:rsidR="008E08EB" w:rsidRDefault="008E08EB" w:rsidP="009313BB">
      <w:pPr>
        <w:ind w:firstLine="3119"/>
        <w:jc w:val="both"/>
        <w:rPr>
          <w:sz w:val="28"/>
          <w:szCs w:val="28"/>
        </w:rPr>
      </w:pPr>
    </w:p>
    <w:p w:rsidR="008E08EB" w:rsidRDefault="008E08EB" w:rsidP="009313BB">
      <w:pPr>
        <w:ind w:firstLine="3119"/>
        <w:jc w:val="both"/>
        <w:rPr>
          <w:sz w:val="28"/>
          <w:szCs w:val="28"/>
        </w:rPr>
      </w:pPr>
    </w:p>
    <w:p w:rsidR="008E08EB" w:rsidRPr="007256D9" w:rsidRDefault="008E08EB" w:rsidP="009313BB">
      <w:pPr>
        <w:ind w:firstLine="311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ОНДПР  </w:t>
      </w:r>
      <w:r w:rsidRPr="007256D9">
        <w:rPr>
          <w:sz w:val="28"/>
          <w:szCs w:val="28"/>
        </w:rPr>
        <w:t>Курортного района</w:t>
      </w:r>
    </w:p>
    <w:p w:rsidR="008E08EB" w:rsidRDefault="008E08EB" w:rsidP="00A34ECA">
      <w:pPr>
        <w:ind w:firstLine="3119"/>
        <w:jc w:val="both"/>
        <w:rPr>
          <w:sz w:val="28"/>
          <w:szCs w:val="28"/>
        </w:rPr>
      </w:pPr>
      <w:r>
        <w:rPr>
          <w:sz w:val="28"/>
          <w:szCs w:val="28"/>
        </w:rPr>
        <w:t>УНДПР ГУ МЧС России по Санкт-Петербургу</w:t>
      </w:r>
    </w:p>
    <w:p w:rsidR="008E08EB" w:rsidRDefault="008E08EB" w:rsidP="00A34ECA">
      <w:pPr>
        <w:ind w:firstLine="3119"/>
        <w:jc w:val="both"/>
        <w:rPr>
          <w:sz w:val="28"/>
          <w:szCs w:val="28"/>
        </w:rPr>
      </w:pPr>
    </w:p>
    <w:p w:rsidR="008E08EB" w:rsidRDefault="008E08EB" w:rsidP="00A34ECA">
      <w:pPr>
        <w:ind w:firstLine="3119"/>
        <w:jc w:val="both"/>
        <w:rPr>
          <w:sz w:val="28"/>
          <w:szCs w:val="28"/>
        </w:rPr>
      </w:pPr>
    </w:p>
    <w:p w:rsidR="008E08EB" w:rsidRDefault="008E08EB" w:rsidP="00A34ECA">
      <w:pPr>
        <w:ind w:firstLine="3119"/>
        <w:jc w:val="both"/>
        <w:rPr>
          <w:sz w:val="28"/>
          <w:szCs w:val="28"/>
        </w:rPr>
      </w:pPr>
    </w:p>
    <w:p w:rsidR="008E08EB" w:rsidRPr="000B4E05" w:rsidRDefault="008E08EB" w:rsidP="00A34ECA">
      <w:pPr>
        <w:ind w:firstLine="3119"/>
        <w:jc w:val="both"/>
        <w:rPr>
          <w:sz w:val="28"/>
          <w:szCs w:val="28"/>
        </w:rPr>
      </w:pPr>
    </w:p>
    <w:p w:rsidR="008E08EB" w:rsidRDefault="008E08EB" w:rsidP="000B4E05">
      <w:pPr>
        <w:jc w:val="center"/>
        <w:rPr>
          <w:sz w:val="28"/>
          <w:szCs w:val="28"/>
        </w:rPr>
      </w:pPr>
      <w:r w:rsidRPr="00E11FFE"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5.25pt;height:243pt">
            <v:imagedata r:id="rId5" o:title=""/>
          </v:shape>
        </w:pict>
      </w:r>
    </w:p>
    <w:p w:rsidR="008E08EB" w:rsidRDefault="008E08EB" w:rsidP="000B4E05">
      <w:pPr>
        <w:jc w:val="center"/>
        <w:rPr>
          <w:sz w:val="28"/>
          <w:szCs w:val="28"/>
        </w:rPr>
      </w:pPr>
    </w:p>
    <w:p w:rsidR="008E08EB" w:rsidRDefault="008E08EB" w:rsidP="000B4E05">
      <w:pPr>
        <w:jc w:val="center"/>
        <w:rPr>
          <w:sz w:val="28"/>
          <w:szCs w:val="28"/>
        </w:rPr>
      </w:pPr>
    </w:p>
    <w:p w:rsidR="008E08EB" w:rsidRPr="00E11FFE" w:rsidRDefault="008E08EB" w:rsidP="000B4E05">
      <w:pPr>
        <w:jc w:val="center"/>
        <w:rPr>
          <w:sz w:val="28"/>
          <w:szCs w:val="28"/>
        </w:rPr>
      </w:pPr>
      <w:r w:rsidRPr="00E11FFE">
        <w:rPr>
          <w:sz w:val="28"/>
          <w:szCs w:val="28"/>
        </w:rPr>
        <w:pict>
          <v:shape id="_x0000_i1026" type="#_x0000_t75" style="width:387pt;height:258pt">
            <v:imagedata r:id="rId6" o:title=""/>
          </v:shape>
        </w:pict>
      </w:r>
    </w:p>
    <w:sectPr w:rsidR="008E08EB" w:rsidRPr="00E11FFE" w:rsidSect="002714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7A579E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A35AC"/>
    <w:rsid w:val="00001EEF"/>
    <w:rsid w:val="00014BB4"/>
    <w:rsid w:val="00021B36"/>
    <w:rsid w:val="0004503E"/>
    <w:rsid w:val="00066418"/>
    <w:rsid w:val="000B4E05"/>
    <w:rsid w:val="00187A88"/>
    <w:rsid w:val="001A39D8"/>
    <w:rsid w:val="002714C7"/>
    <w:rsid w:val="00277C61"/>
    <w:rsid w:val="002A35AC"/>
    <w:rsid w:val="00303ACB"/>
    <w:rsid w:val="00350BD3"/>
    <w:rsid w:val="003B7CED"/>
    <w:rsid w:val="00456DB5"/>
    <w:rsid w:val="004D58D5"/>
    <w:rsid w:val="004F7819"/>
    <w:rsid w:val="005272B1"/>
    <w:rsid w:val="005809AA"/>
    <w:rsid w:val="005814ED"/>
    <w:rsid w:val="00584DE2"/>
    <w:rsid w:val="00610879"/>
    <w:rsid w:val="00611E59"/>
    <w:rsid w:val="0064724A"/>
    <w:rsid w:val="006572CF"/>
    <w:rsid w:val="006A34D6"/>
    <w:rsid w:val="006F1002"/>
    <w:rsid w:val="006F3B8D"/>
    <w:rsid w:val="007055B7"/>
    <w:rsid w:val="007204BE"/>
    <w:rsid w:val="007256D9"/>
    <w:rsid w:val="00773E31"/>
    <w:rsid w:val="007A4C1D"/>
    <w:rsid w:val="00812D4A"/>
    <w:rsid w:val="008711AD"/>
    <w:rsid w:val="008860C9"/>
    <w:rsid w:val="008D4F5C"/>
    <w:rsid w:val="008E08EB"/>
    <w:rsid w:val="009313BB"/>
    <w:rsid w:val="009562A5"/>
    <w:rsid w:val="009865D1"/>
    <w:rsid w:val="009B522D"/>
    <w:rsid w:val="00A17D97"/>
    <w:rsid w:val="00A34ECA"/>
    <w:rsid w:val="00A40778"/>
    <w:rsid w:val="00A550CC"/>
    <w:rsid w:val="00A84155"/>
    <w:rsid w:val="00AD7FAE"/>
    <w:rsid w:val="00B11592"/>
    <w:rsid w:val="00B11B74"/>
    <w:rsid w:val="00B41F26"/>
    <w:rsid w:val="00C44117"/>
    <w:rsid w:val="00CF3420"/>
    <w:rsid w:val="00D32550"/>
    <w:rsid w:val="00D93530"/>
    <w:rsid w:val="00DD1315"/>
    <w:rsid w:val="00E07BB4"/>
    <w:rsid w:val="00E11FFE"/>
    <w:rsid w:val="00E2417A"/>
    <w:rsid w:val="00F3141A"/>
    <w:rsid w:val="00F433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A35AC"/>
    <w:rPr>
      <w:rFonts w:ascii="Times New Roman" w:eastAsia="Times New Roman" w:hAnsi="Times New Roman"/>
      <w:sz w:val="20"/>
      <w:szCs w:val="20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99"/>
    <w:rsid w:val="002A35AC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locked/>
    <w:rsid w:val="002A35AC"/>
    <w:rPr>
      <w:rFonts w:ascii="Times New Roman" w:hAnsi="Times New Roman"/>
      <w:sz w:val="20"/>
      <w:lang w:eastAsia="ru-RU"/>
    </w:rPr>
  </w:style>
  <w:style w:type="paragraph" w:styleId="NormalWeb">
    <w:name w:val="Normal (Web)"/>
    <w:basedOn w:val="Normal"/>
    <w:uiPriority w:val="99"/>
    <w:semiHidden/>
    <w:rsid w:val="00014BB4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8498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8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5</TotalTime>
  <Pages>2</Pages>
  <Words>131</Words>
  <Characters>748</Characters>
  <Application>Microsoft Office Outlook</Application>
  <DocSecurity>0</DocSecurity>
  <Lines>0</Lines>
  <Paragraphs>0</Paragraphs>
  <ScaleCrop>false</ScaleCrop>
  <Company>Grizli777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Юля</dc:creator>
  <cp:keywords/>
  <dc:description/>
  <cp:lastModifiedBy>-</cp:lastModifiedBy>
  <cp:revision>5</cp:revision>
  <dcterms:created xsi:type="dcterms:W3CDTF">2017-11-02T07:00:00Z</dcterms:created>
  <dcterms:modified xsi:type="dcterms:W3CDTF">2017-11-13T11:03:00Z</dcterms:modified>
</cp:coreProperties>
</file>