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7F" w:rsidRPr="003229A0" w:rsidRDefault="00D9397F" w:rsidP="0027356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</w:pPr>
    </w:p>
    <w:p w:rsidR="00D9397F" w:rsidRPr="003229A0" w:rsidRDefault="00D9397F" w:rsidP="0027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</w:pPr>
      <w:r w:rsidRPr="003229A0">
        <w:rPr>
          <w:rFonts w:ascii="Times New Roman" w:hAnsi="Times New Roman"/>
          <w:color w:val="373737"/>
          <w:sz w:val="24"/>
          <w:szCs w:val="24"/>
          <w:shd w:val="clear" w:color="auto" w:fill="FFFFFF"/>
        </w:rPr>
        <w:t> </w:t>
      </w:r>
      <w:r w:rsidRPr="003229A0">
        <w:rPr>
          <w:rStyle w:val="Strong"/>
          <w:rFonts w:ascii="Times New Roman" w:hAnsi="Times New Roman"/>
          <w:b w:val="0"/>
          <w:bCs w:val="0"/>
          <w:color w:val="535353"/>
          <w:sz w:val="24"/>
          <w:szCs w:val="24"/>
          <w:bdr w:val="none" w:sz="0" w:space="0" w:color="auto" w:frame="1"/>
        </w:rPr>
        <w:t>Жизнь полна неожиданностей, и важно научить ребенка сохранять спокойствие в сложных ситуациях, находить выходы из нее. Одной из главных задач дошкольного образовательного учреждения является обеспечение безопасности всех участников образовательного процесса.</w:t>
      </w:r>
    </w:p>
    <w:p w:rsidR="00D9397F" w:rsidRDefault="00D9397F" w:rsidP="003407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229A0"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>11 апреля 2018 года сотрудники отдела надзорной деятельности и профилактической работы Курортного района совместно с</w:t>
      </w:r>
      <w:r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229A0"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>сотрудниками пожарно-спасательного отряда провели учебную тренировочную эвакуацию </w:t>
      </w:r>
      <w:r w:rsidRPr="003229A0">
        <w:rPr>
          <w:rFonts w:ascii="Times New Roman" w:hAnsi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по отработке навыков и действий в чрезвычайных ситуациях среди сотрудников и воспитанников детского образовательного учреждения </w:t>
      </w:r>
      <w:r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>в детском саду 29 п.</w:t>
      </w:r>
      <w:r w:rsidRPr="003229A0"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>Песочный.</w:t>
      </w:r>
      <w:r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229A0">
        <w:rPr>
          <w:rFonts w:ascii="Times New Roman" w:hAnsi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По легенде произошло задымление в кабинете для игр на втором этаже. </w:t>
      </w:r>
      <w:r w:rsidRPr="003229A0">
        <w:rPr>
          <w:rFonts w:ascii="Times New Roman" w:hAnsi="Times New Roman"/>
          <w:color w:val="535353"/>
          <w:sz w:val="24"/>
          <w:szCs w:val="24"/>
          <w:bdr w:val="none" w:sz="0" w:space="0" w:color="auto" w:frame="1"/>
          <w:lang w:eastAsia="ru-RU"/>
        </w:rPr>
        <w:t xml:space="preserve">Благодаря грамотным действиям и чётким инструкциям сотрудников детского сада, 68 воспитанников и 17 сотрудников были благополучно эвакуированы из здания в течение 4 минут. Пожарные учения и моделирование игровых ситуаций по предотвращению ЧС и безопасной эвакуации из помещения проводятся постоянно в течение всего года. И даже самые маленькие воспитанники не боялись, а чётко знали и при этом послушно, дисциплинированно, да ещё и быстро выполняли всё то, что им говорил педагог. </w:t>
      </w:r>
      <w:r w:rsidRPr="003229A0">
        <w:rPr>
          <w:rFonts w:ascii="Times New Roman" w:hAnsi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А старшие воспитанники детского сада более серьёзно отнеслись к учениям, и всё это благодаря постоянной и систематической отработке действий на случай ЧС. Эвакуация прошла без паники, персонал отработал все действия грамотно.  По завершению мероприятия </w:t>
      </w:r>
      <w:r w:rsidRPr="003229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детям показали пожарную технику, её комплектацию. Восторг вызывало абсолютно всё, но самые бурные эмоции и впечатления оставила пожарная техника и её способности в работе на пожаре.</w:t>
      </w:r>
    </w:p>
    <w:p w:rsidR="00D9397F" w:rsidRDefault="00D9397F" w:rsidP="003407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9397F" w:rsidRPr="003229A0" w:rsidRDefault="00D9397F" w:rsidP="003407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73737"/>
          <w:sz w:val="24"/>
          <w:szCs w:val="24"/>
          <w:lang w:eastAsia="ru-RU"/>
        </w:rPr>
      </w:pPr>
    </w:p>
    <w:p w:rsidR="00D9397F" w:rsidRPr="008B75EA" w:rsidRDefault="00D9397F">
      <w:bookmarkStart w:id="0" w:name="_GoBack"/>
      <w:bookmarkEnd w:id="0"/>
      <w:r w:rsidRPr="008B75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08.5pt">
            <v:imagedata r:id="rId4" o:title=""/>
          </v:shape>
        </w:pict>
      </w:r>
    </w:p>
    <w:p w:rsidR="00D9397F" w:rsidRDefault="00D9397F"/>
    <w:p w:rsidR="00D9397F" w:rsidRDefault="00D9397F">
      <w:r w:rsidRPr="008B75EA">
        <w:pict>
          <v:shape id="_x0000_i1026" type="#_x0000_t75" style="width:358.5pt;height:278.25pt">
            <v:imagedata r:id="rId5" o:title=""/>
          </v:shape>
        </w:pict>
      </w:r>
    </w:p>
    <w:p w:rsidR="00D9397F" w:rsidRDefault="00D9397F"/>
    <w:p w:rsidR="00D9397F" w:rsidRDefault="00D9397F"/>
    <w:p w:rsidR="00D9397F" w:rsidRDefault="00D9397F">
      <w:r w:rsidRPr="008B75EA">
        <w:pict>
          <v:shape id="_x0000_i1027" type="#_x0000_t75" style="width:206.25pt;height:275.25pt">
            <v:imagedata r:id="rId6" o:title=""/>
          </v:shape>
        </w:pict>
      </w:r>
      <w:r>
        <w:t xml:space="preserve">   </w:t>
      </w:r>
      <w:r w:rsidRPr="008B75EA">
        <w:pict>
          <v:shape id="_x0000_i1028" type="#_x0000_t75" style="width:243pt;height:182.25pt">
            <v:imagedata r:id="rId7" o:title=""/>
          </v:shape>
        </w:pict>
      </w:r>
    </w:p>
    <w:p w:rsidR="00D9397F" w:rsidRDefault="00D9397F"/>
    <w:p w:rsidR="00D9397F" w:rsidRPr="008B75EA" w:rsidRDefault="00D9397F"/>
    <w:p w:rsidR="00D9397F" w:rsidRDefault="00D9397F"/>
    <w:p w:rsidR="00D9397F" w:rsidRPr="008B75EA" w:rsidRDefault="00D9397F"/>
    <w:sectPr w:rsidR="00D9397F" w:rsidRPr="008B75EA" w:rsidSect="00F45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566"/>
    <w:rsid w:val="00273566"/>
    <w:rsid w:val="003229A0"/>
    <w:rsid w:val="003407D9"/>
    <w:rsid w:val="007A0770"/>
    <w:rsid w:val="007E659F"/>
    <w:rsid w:val="008B75EA"/>
    <w:rsid w:val="00924E85"/>
    <w:rsid w:val="00D9397F"/>
    <w:rsid w:val="00E204CD"/>
    <w:rsid w:val="00E95E5A"/>
    <w:rsid w:val="00F4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4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356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27356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53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123</TotalTime>
  <Pages>2</Pages>
  <Words>241</Words>
  <Characters>1380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-</cp:lastModifiedBy>
  <cp:revision>4</cp:revision>
  <cp:lastPrinted>2018-04-11T11:04:00Z</cp:lastPrinted>
  <dcterms:created xsi:type="dcterms:W3CDTF">2018-04-11T09:05:00Z</dcterms:created>
  <dcterms:modified xsi:type="dcterms:W3CDTF">2018-04-12T11:16:00Z</dcterms:modified>
</cp:coreProperties>
</file>