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7B" w:rsidRPr="0064471C" w:rsidRDefault="00EB667B" w:rsidP="00DC7269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color w:val="000000"/>
          <w:sz w:val="32"/>
          <w:szCs w:val="32"/>
          <w:u w:val="single"/>
        </w:rPr>
      </w:pPr>
      <w:r w:rsidRPr="0064471C">
        <w:rPr>
          <w:rFonts w:ascii="Times New Roman" w:hAnsi="Times New Roman"/>
          <w:color w:val="000000"/>
          <w:sz w:val="32"/>
          <w:szCs w:val="3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42.25pt">
            <v:imagedata r:id="rId4" o:title=""/>
          </v:shape>
        </w:pict>
      </w:r>
    </w:p>
    <w:p w:rsidR="00EB667B" w:rsidRDefault="00EB667B" w:rsidP="00DC7269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color w:val="000000"/>
          <w:sz w:val="32"/>
          <w:szCs w:val="32"/>
          <w:u w:val="single"/>
        </w:rPr>
      </w:pPr>
    </w:p>
    <w:p w:rsidR="00EB667B" w:rsidRPr="00DC7269" w:rsidRDefault="00EB667B" w:rsidP="00DC7269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bCs/>
          <w:kern w:val="36"/>
          <w:sz w:val="32"/>
          <w:szCs w:val="32"/>
          <w:u w:val="single"/>
          <w:lang w:eastAsia="ru-RU"/>
        </w:rPr>
      </w:pPr>
      <w:r w:rsidRPr="00DC7269">
        <w:rPr>
          <w:rFonts w:ascii="Times New Roman" w:hAnsi="Times New Roman"/>
          <w:color w:val="000000"/>
          <w:sz w:val="32"/>
          <w:szCs w:val="32"/>
          <w:u w:val="single"/>
        </w:rPr>
        <w:t>Поздравление депутатов Законодательного Собрания Санкт-Петербурга, членов фракции «Единая Россия» Александра Ваймера и Александра Ходоска с</w:t>
      </w:r>
      <w:r w:rsidRPr="00DC7269">
        <w:rPr>
          <w:rFonts w:ascii="Times New Roman" w:hAnsi="Times New Roman"/>
          <w:bCs/>
          <w:kern w:val="36"/>
          <w:sz w:val="32"/>
          <w:szCs w:val="32"/>
          <w:u w:val="single"/>
          <w:lang w:eastAsia="ru-RU"/>
        </w:rPr>
        <w:t xml:space="preserve"> 1 сентября</w:t>
      </w:r>
    </w:p>
    <w:p w:rsidR="00EB667B" w:rsidRPr="00DC7269" w:rsidRDefault="00EB667B" w:rsidP="00DC7269">
      <w:pPr>
        <w:spacing w:before="100" w:beforeAutospacing="1" w:after="100" w:afterAutospacing="1" w:line="240" w:lineRule="auto"/>
        <w:outlineLvl w:val="0"/>
        <w:rPr>
          <w:rStyle w:val="Strong"/>
          <w:rFonts w:ascii="Times New Roman" w:hAnsi="Times New Roman"/>
          <w:b w:val="0"/>
          <w:kern w:val="36"/>
          <w:sz w:val="32"/>
          <w:szCs w:val="32"/>
          <w:u w:val="single"/>
          <w:lang w:eastAsia="ru-RU"/>
        </w:rPr>
      </w:pPr>
    </w:p>
    <w:p w:rsidR="00EB667B" w:rsidRPr="00DC7269" w:rsidRDefault="00EB667B" w:rsidP="00DC7269">
      <w:pPr>
        <w:pStyle w:val="NoSpacing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>Дорогие учащиеся!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 xml:space="preserve">      Уважаемые педагоги, ветераны педагогического труда, родители!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Pr="00DC7269">
        <w:rPr>
          <w:rFonts w:ascii="Times New Roman" w:hAnsi="Times New Roman"/>
          <w:sz w:val="32"/>
          <w:szCs w:val="32"/>
          <w:lang w:eastAsia="ru-RU"/>
        </w:rPr>
        <w:t>Примите наши самые искренние и сердечные поздравления с Днем знаний и началом нового учебного года!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 xml:space="preserve">      1 сентября - это знаменательный и волнующий праздник, прошедший через судьбу каждого из нас. Сегодня для самых маленьких его участников впервые прозвенит школьный звонок, открывая дорогу в увлекательный мир знаний, полный интересных встреч и удивительных открытий. Для выпускников начнется год, который станет для них определяющим в выборе дальнейшего жизненного пути.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 xml:space="preserve">     В этот день слова особой признательности и благодарности хочется выразить учителям и преподавателям. Спасибо вам за преданность нелегкому, но благородному призванию, за профессионализм и мудрость, за непоколебимую веру в идеалы добра и справедливости, за те знания, которые вы передаете нашим детям.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 xml:space="preserve">     </w:t>
      </w:r>
      <w:r>
        <w:rPr>
          <w:rFonts w:ascii="Times New Roman" w:hAnsi="Times New Roman"/>
          <w:sz w:val="32"/>
          <w:szCs w:val="32"/>
          <w:lang w:eastAsia="ru-RU"/>
        </w:rPr>
        <w:t>От всей души желаем</w:t>
      </w:r>
      <w:r w:rsidRPr="00DC7269">
        <w:rPr>
          <w:rFonts w:ascii="Times New Roman" w:hAnsi="Times New Roman"/>
          <w:sz w:val="32"/>
          <w:szCs w:val="32"/>
          <w:lang w:eastAsia="ru-RU"/>
        </w:rPr>
        <w:t xml:space="preserve"> педагогам вдохновенной и плодотворной работы, новых профессиональных побед и достижений, ученикам и студентам - энергии и оптимизма, успехов в учебе, творческой деятельности, спорте и труде на благо нашей Отчизны и родного города.</w:t>
      </w:r>
    </w:p>
    <w:p w:rsidR="00EB667B" w:rsidRPr="00DC7269" w:rsidRDefault="00EB667B" w:rsidP="00DC7269">
      <w:pPr>
        <w:pStyle w:val="NoSpacing"/>
        <w:jc w:val="both"/>
        <w:rPr>
          <w:rFonts w:ascii="Times New Roman" w:hAnsi="Times New Roman"/>
          <w:sz w:val="32"/>
          <w:szCs w:val="32"/>
          <w:lang w:eastAsia="ru-RU"/>
        </w:rPr>
      </w:pPr>
      <w:r w:rsidRPr="00DC7269">
        <w:rPr>
          <w:rFonts w:ascii="Times New Roman" w:hAnsi="Times New Roman"/>
          <w:sz w:val="32"/>
          <w:szCs w:val="32"/>
          <w:lang w:eastAsia="ru-RU"/>
        </w:rPr>
        <w:t xml:space="preserve">      С праздником! Пусть будет счастливым и удачным новый учебный год!</w:t>
      </w:r>
    </w:p>
    <w:p w:rsidR="00EB667B" w:rsidRPr="00DC7269" w:rsidRDefault="00EB667B" w:rsidP="00DC7269">
      <w:pPr>
        <w:pStyle w:val="NoSpacing"/>
        <w:jc w:val="both"/>
        <w:rPr>
          <w:rStyle w:val="Strong"/>
          <w:rFonts w:ascii="Times New Roman" w:hAnsi="Times New Roman"/>
          <w:color w:val="000000"/>
          <w:sz w:val="32"/>
          <w:szCs w:val="32"/>
        </w:rPr>
      </w:pPr>
    </w:p>
    <w:p w:rsidR="00EB667B" w:rsidRPr="00DC7269" w:rsidRDefault="00EB667B" w:rsidP="00DC7269">
      <w:pPr>
        <w:jc w:val="both"/>
        <w:rPr>
          <w:rFonts w:ascii="Times New Roman" w:hAnsi="Times New Roman"/>
          <w:i/>
          <w:iCs/>
          <w:sz w:val="32"/>
          <w:szCs w:val="32"/>
          <w:u w:val="single"/>
        </w:rPr>
      </w:pPr>
      <w:r w:rsidRPr="00DC7269">
        <w:rPr>
          <w:rFonts w:ascii="Times New Roman" w:hAnsi="Times New Roman"/>
          <w:i/>
          <w:color w:val="000000"/>
          <w:sz w:val="32"/>
          <w:szCs w:val="32"/>
          <w:u w:val="single"/>
        </w:rPr>
        <w:t>Секретарь Курортного районного  отделения ВПП «</w:t>
      </w:r>
      <w:hyperlink r:id="rId5" w:tooltip="ЕДИНАЯ РОССИЯ" w:history="1">
        <w:r w:rsidRPr="00DC7269">
          <w:rPr>
            <w:rStyle w:val="Hyperlink"/>
            <w:rFonts w:ascii="Times New Roman" w:hAnsi="Times New Roman"/>
            <w:i/>
            <w:color w:val="000000"/>
            <w:sz w:val="32"/>
            <w:szCs w:val="32"/>
            <w:u w:val="single"/>
          </w:rPr>
          <w:t>ЕДИНАЯ РОССИЯ</w:t>
        </w:r>
      </w:hyperlink>
      <w:r w:rsidRPr="00DC7269">
        <w:rPr>
          <w:rFonts w:ascii="Times New Roman" w:hAnsi="Times New Roman"/>
          <w:i/>
          <w:color w:val="000000"/>
          <w:sz w:val="32"/>
          <w:szCs w:val="32"/>
          <w:u w:val="single"/>
        </w:rPr>
        <w:t xml:space="preserve">», депутат </w:t>
      </w:r>
      <w:r w:rsidRPr="00DC7269">
        <w:rPr>
          <w:rFonts w:ascii="Times New Roman" w:hAnsi="Times New Roman"/>
          <w:i/>
          <w:sz w:val="32"/>
          <w:szCs w:val="32"/>
          <w:u w:val="single"/>
        </w:rPr>
        <w:t xml:space="preserve">Законодательного Собрания Санкт-Петербурга Александр Ваймер и </w:t>
      </w:r>
      <w:r w:rsidRPr="00DC7269">
        <w:rPr>
          <w:rFonts w:ascii="Times New Roman" w:hAnsi="Times New Roman"/>
          <w:i/>
          <w:iCs/>
          <w:sz w:val="32"/>
          <w:szCs w:val="32"/>
          <w:u w:val="single"/>
        </w:rPr>
        <w:t>с</w:t>
      </w:r>
      <w:r w:rsidRPr="00DC7269">
        <w:rPr>
          <w:rFonts w:ascii="Times New Roman" w:hAnsi="Times New Roman"/>
          <w:i/>
          <w:color w:val="000000"/>
          <w:sz w:val="32"/>
          <w:szCs w:val="32"/>
          <w:u w:val="single"/>
        </w:rPr>
        <w:t>екретарь Кронштадтского  районного  отделения ВПП «</w:t>
      </w:r>
      <w:hyperlink r:id="rId6" w:tooltip="ЕДИНАЯ РОССИЯ" w:history="1">
        <w:r w:rsidRPr="00DC7269">
          <w:rPr>
            <w:rStyle w:val="Hyperlink"/>
            <w:rFonts w:ascii="Times New Roman" w:hAnsi="Times New Roman"/>
            <w:i/>
            <w:color w:val="000000"/>
            <w:sz w:val="32"/>
            <w:szCs w:val="32"/>
            <w:u w:val="single"/>
          </w:rPr>
          <w:t>ЕДИНАЯ РОССИЯ</w:t>
        </w:r>
      </w:hyperlink>
      <w:r w:rsidRPr="00DC7269">
        <w:rPr>
          <w:rFonts w:ascii="Times New Roman" w:hAnsi="Times New Roman"/>
          <w:i/>
          <w:color w:val="000000"/>
          <w:sz w:val="32"/>
          <w:szCs w:val="32"/>
          <w:u w:val="single"/>
        </w:rPr>
        <w:t xml:space="preserve">»,  депутат Законодательного Собрания Санкт-Петербурга Александр Ходосок. </w:t>
      </w:r>
    </w:p>
    <w:sectPr w:rsidR="00EB667B" w:rsidRPr="00DC7269" w:rsidSect="00DF5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3BF"/>
    <w:rsid w:val="00075496"/>
    <w:rsid w:val="005A5428"/>
    <w:rsid w:val="0064471C"/>
    <w:rsid w:val="00652F0B"/>
    <w:rsid w:val="00CC7282"/>
    <w:rsid w:val="00DC7269"/>
    <w:rsid w:val="00DF5671"/>
    <w:rsid w:val="00E753BF"/>
    <w:rsid w:val="00EB667B"/>
    <w:rsid w:val="00EE5420"/>
    <w:rsid w:val="00FE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F0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E753BF"/>
    <w:rPr>
      <w:rFonts w:cs="Times New Roman"/>
      <w:color w:val="0D79D8"/>
      <w:u w:val="none"/>
      <w:effect w:val="none"/>
    </w:rPr>
  </w:style>
  <w:style w:type="paragraph" w:styleId="NormalWeb">
    <w:name w:val="Normal (Web)"/>
    <w:basedOn w:val="Normal"/>
    <w:uiPriority w:val="99"/>
    <w:rsid w:val="00E753BF"/>
    <w:pPr>
      <w:spacing w:after="187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52F0B"/>
    <w:rPr>
      <w:rFonts w:cs="Times New Roman"/>
      <w:b/>
      <w:bCs/>
    </w:rPr>
  </w:style>
  <w:style w:type="paragraph" w:styleId="NoSpacing">
    <w:name w:val="No Spacing"/>
    <w:uiPriority w:val="99"/>
    <w:qFormat/>
    <w:rsid w:val="00DC726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59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9009">
                      <w:marLeft w:val="0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8" w:space="22" w:color="FFFFFF"/>
                      </w:divBdr>
                      <w:divsChild>
                        <w:div w:id="10255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59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ukovskiy.bezformata.ru/word/edinaya-rossiya/8034/" TargetMode="External"/><Relationship Id="rId5" Type="http://schemas.openxmlformats.org/officeDocument/2006/relationships/hyperlink" Target="http://jukovskiy.bezformata.ru/word/edinaya-rossiya/8034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270</Words>
  <Characters>1543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-</cp:lastModifiedBy>
  <cp:revision>8</cp:revision>
  <dcterms:created xsi:type="dcterms:W3CDTF">2018-08-27T08:26:00Z</dcterms:created>
  <dcterms:modified xsi:type="dcterms:W3CDTF">2018-09-03T12:33:00Z</dcterms:modified>
</cp:coreProperties>
</file>