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0FBC" w:rsidRPr="00DD5B2F" w:rsidRDefault="00C00FBC" w:rsidP="00FC7845">
      <w:pPr>
        <w:rPr>
          <w:rFonts w:ascii="Times New Roman" w:hAnsi="Times New Roman"/>
          <w:sz w:val="24"/>
          <w:szCs w:val="24"/>
        </w:rPr>
      </w:pPr>
      <w:r w:rsidRPr="00DD5B2F">
        <w:rPr>
          <w:rFonts w:ascii="Times New Roman" w:hAnsi="Times New Roman"/>
          <w:sz w:val="24"/>
          <w:szCs w:val="24"/>
        </w:rPr>
        <w:t xml:space="preserve">Сотрудники отдела надзорной деятельности и профилактической работы Курортного района и «6 отряд федеральной противопожарной службы по городу Санкт-Петербургу» провели  необычную экскурсию  в пожарной части № 32 города Зеленогорска для ребят из английского клуба HelenDoron, а необычная она была тем, что проходила на английском языке.  Совместно с ребятами сотрудники МЧС Курортного района «подтянули» свои знания на английском языке. На этот раз экскурсовода было два-сотрудник МЧС Курортного района и переводчик. Ребята  посетили действующую пожарную часть, где собственными глазами увидели, насколько интересна работа пожарного. Также детям рассказали всё о технике безопасности, провели интереснейшую экскурсию по гаражу пожарной части, где расположены сами пожарные машины и их оснащение. Также ребятам показали пожарные рукава и другие, столь нужные спасателям инструменты на пожаре, рассказали об их назначении. Увидели спасательные аппараты, которые используют в задымленных местах, даже дали примерить. </w:t>
      </w:r>
    </w:p>
    <w:p w:rsidR="00C00FBC" w:rsidRPr="00DD5B2F" w:rsidRDefault="00C00FBC" w:rsidP="00FC7845">
      <w:pPr>
        <w:rPr>
          <w:rFonts w:ascii="Times New Roman" w:hAnsi="Times New Roman"/>
          <w:sz w:val="24"/>
          <w:szCs w:val="24"/>
        </w:rPr>
      </w:pPr>
      <w:r w:rsidRPr="00DD5B2F">
        <w:rPr>
          <w:rFonts w:ascii="Times New Roman" w:hAnsi="Times New Roman"/>
          <w:sz w:val="24"/>
          <w:szCs w:val="24"/>
        </w:rPr>
        <w:t>Дети также узнали, что пожары тушатся не только водой, но и пеной, затем посмотрели, как это происходит и попробовали сами подать струю из пожарного рукава. Экскурсия получилась максимально интерактивна - смотреть/трогать/открывать/нажимать можно было почти все по разрешению самих пожарных.</w:t>
      </w:r>
    </w:p>
    <w:p w:rsidR="00C00FBC" w:rsidRPr="00DD5B2F" w:rsidRDefault="00C00FBC" w:rsidP="00DD5B2F">
      <w:pPr>
        <w:rPr>
          <w:rFonts w:ascii="Times New Roman" w:hAnsi="Times New Roman"/>
          <w:sz w:val="24"/>
          <w:szCs w:val="24"/>
        </w:rPr>
      </w:pPr>
      <w:r w:rsidRPr="00DD5B2F">
        <w:rPr>
          <w:rFonts w:ascii="Times New Roman" w:hAnsi="Times New Roman"/>
          <w:sz w:val="24"/>
          <w:szCs w:val="24"/>
        </w:rPr>
        <w:t>Дети с большим интересом, сильным желанием и любопытством отнеслись к этому мероприятию. А когда экскурсия по пожарной части завершилась - впечатлений и эмоций детей было просто не передать, и со словами «thankyouverymuch, wewillcomebacktovisit» попрощались с пожарными.</w:t>
      </w:r>
      <w:bookmarkStart w:id="0" w:name="_GoBack"/>
      <w:bookmarkEnd w:id="0"/>
    </w:p>
    <w:p w:rsidR="00C00FBC" w:rsidRPr="00DD5B2F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Pr="00DD5B2F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  <w:r w:rsidRPr="00DD5B2F">
        <w:rPr>
          <w:color w:val="000000"/>
        </w:rPr>
        <w:t>Отдел надзорной деятельности Курортного района Управления надзорной деятельности Главного Управления МЧС России по Санкт-Петербургу</w:t>
      </w:r>
    </w:p>
    <w:p w:rsidR="00C00FBC" w:rsidRPr="00DD5B2F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  <w:r w:rsidRPr="00DD5B2F">
        <w:rPr>
          <w:color w:val="000000"/>
        </w:rPr>
        <w:t>Всероссийское добровольное пожарное общество в Курортном районе Санкт-Петербурга</w:t>
      </w: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  <w:r w:rsidRPr="00DD5B2F">
        <w:rPr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2.25pt;height:186.75pt">
            <v:imagedata r:id="rId4" o:title=""/>
          </v:shape>
        </w:pict>
      </w: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  <w:r w:rsidRPr="00DD5B2F">
        <w:rPr>
          <w:color w:val="000000"/>
        </w:rPr>
        <w:pict>
          <v:shape id="_x0000_i1026" type="#_x0000_t75" style="width:411.75pt;height:231.75pt">
            <v:imagedata r:id="rId5" o:title=""/>
          </v:shape>
        </w:pict>
      </w: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  <w:r w:rsidRPr="00DD5B2F">
        <w:rPr>
          <w:color w:val="000000"/>
        </w:rPr>
        <w:pict>
          <v:shape id="_x0000_i1027" type="#_x0000_t75" style="width:239.25pt;height:425.25pt">
            <v:imagedata r:id="rId6" o:title=""/>
          </v:shape>
        </w:pict>
      </w: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</w:p>
    <w:p w:rsidR="00C00FBC" w:rsidRPr="00DD5B2F" w:rsidRDefault="00C00FBC" w:rsidP="00540ADD">
      <w:pPr>
        <w:pStyle w:val="NormalWeb"/>
        <w:spacing w:before="0" w:beforeAutospacing="0" w:after="0" w:afterAutospacing="0"/>
        <w:rPr>
          <w:color w:val="000000"/>
        </w:rPr>
      </w:pPr>
      <w:r w:rsidRPr="00DD5B2F">
        <w:rPr>
          <w:color w:val="000000"/>
        </w:rPr>
        <w:pict>
          <v:shape id="_x0000_i1028" type="#_x0000_t75" style="width:438pt;height:246.75pt">
            <v:imagedata r:id="rId7" o:title=""/>
          </v:shape>
        </w:pict>
      </w:r>
    </w:p>
    <w:sectPr w:rsidR="00C00FBC" w:rsidRPr="00DD5B2F" w:rsidSect="005E6E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C7845"/>
    <w:rsid w:val="00241B62"/>
    <w:rsid w:val="004066B2"/>
    <w:rsid w:val="00540ADD"/>
    <w:rsid w:val="005753C8"/>
    <w:rsid w:val="005E6E8F"/>
    <w:rsid w:val="00AC3763"/>
    <w:rsid w:val="00C00FBC"/>
    <w:rsid w:val="00C0263C"/>
    <w:rsid w:val="00DD5B2F"/>
    <w:rsid w:val="00DE5844"/>
    <w:rsid w:val="00EF7F27"/>
    <w:rsid w:val="00FC78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E6E8F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540AD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7992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107</TotalTime>
  <Pages>3</Pages>
  <Words>270</Words>
  <Characters>1540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Пропаганда</dc:creator>
  <cp:keywords/>
  <dc:description/>
  <cp:lastModifiedBy>-</cp:lastModifiedBy>
  <cp:revision>5</cp:revision>
  <dcterms:created xsi:type="dcterms:W3CDTF">2018-10-15T06:36:00Z</dcterms:created>
  <dcterms:modified xsi:type="dcterms:W3CDTF">2018-10-15T12:58:00Z</dcterms:modified>
</cp:coreProperties>
</file>