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2123" w:rsidRPr="001020DA" w:rsidRDefault="00B82123" w:rsidP="000F76BD">
      <w:pPr>
        <w:jc w:val="center"/>
        <w:rPr>
          <w:rFonts w:ascii="Times New Roman" w:hAnsi="Times New Roman"/>
        </w:rPr>
      </w:pPr>
      <w:r w:rsidRPr="00E34B47">
        <w:rPr>
          <w:rFonts w:ascii="Times New Roman" w:hAnsi="Times New Roma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7pt">
            <v:imagedata r:id="rId7" o:title=""/>
          </v:shape>
        </w:pict>
      </w:r>
    </w:p>
    <w:p w:rsidR="00B82123" w:rsidRPr="001020DA" w:rsidRDefault="00B82123" w:rsidP="000F76BD">
      <w:pPr>
        <w:pStyle w:val="BodyText"/>
        <w:jc w:val="center"/>
        <w:rPr>
          <w:b/>
        </w:rPr>
      </w:pPr>
      <w:r w:rsidRPr="001020DA">
        <w:rPr>
          <w:b/>
        </w:rPr>
        <w:t>МЕСТНАЯ АДМИНИСТРАЦИЯ</w:t>
      </w:r>
    </w:p>
    <w:p w:rsidR="00B82123" w:rsidRPr="001020DA" w:rsidRDefault="00B82123" w:rsidP="000F76BD">
      <w:pPr>
        <w:pStyle w:val="BodyText"/>
        <w:jc w:val="center"/>
        <w:rPr>
          <w:b/>
        </w:rPr>
      </w:pPr>
      <w:r w:rsidRPr="001020DA">
        <w:rPr>
          <w:b/>
        </w:rPr>
        <w:t>МУНИЦИПАЛЬНОГО ОБРАЗОВАНИЯ ПОСЕЛОК СЕРОВО</w:t>
      </w:r>
    </w:p>
    <w:p w:rsidR="00B82123" w:rsidRPr="001020DA" w:rsidRDefault="00B82123" w:rsidP="000F76BD">
      <w:pPr>
        <w:pStyle w:val="BodyText"/>
        <w:jc w:val="center"/>
      </w:pPr>
      <w:r w:rsidRPr="001020DA">
        <w:rPr>
          <w:b/>
        </w:rPr>
        <w:t>САНКТ-ПЕТЕРБУРГ</w:t>
      </w:r>
    </w:p>
    <w:p w:rsidR="00B82123" w:rsidRPr="001020DA" w:rsidRDefault="00B82123" w:rsidP="000F76BD">
      <w:pPr>
        <w:spacing w:line="240" w:lineRule="auto"/>
        <w:rPr>
          <w:rFonts w:ascii="Times New Roman" w:hAnsi="Times New Roman"/>
          <w:sz w:val="24"/>
          <w:szCs w:val="24"/>
        </w:rPr>
      </w:pPr>
      <w:r w:rsidRPr="001020DA">
        <w:rPr>
          <w:rFonts w:ascii="Times New Roman" w:hAnsi="Times New Roman"/>
          <w:sz w:val="24"/>
          <w:szCs w:val="24"/>
          <w:u w:val="single"/>
        </w:rPr>
        <w:tab/>
      </w:r>
      <w:r w:rsidRPr="001020DA">
        <w:rPr>
          <w:rFonts w:ascii="Times New Roman" w:hAnsi="Times New Roman"/>
          <w:sz w:val="24"/>
          <w:szCs w:val="24"/>
          <w:u w:val="single"/>
        </w:rPr>
        <w:tab/>
      </w:r>
      <w:r w:rsidRPr="001020DA">
        <w:rPr>
          <w:rFonts w:ascii="Times New Roman" w:hAnsi="Times New Roman"/>
          <w:sz w:val="24"/>
          <w:szCs w:val="24"/>
          <w:u w:val="single"/>
        </w:rPr>
        <w:tab/>
      </w:r>
      <w:r w:rsidRPr="001020DA">
        <w:rPr>
          <w:rFonts w:ascii="Times New Roman" w:hAnsi="Times New Roman"/>
          <w:sz w:val="24"/>
          <w:szCs w:val="24"/>
          <w:u w:val="single"/>
        </w:rPr>
        <w:tab/>
      </w:r>
      <w:r w:rsidRPr="001020DA">
        <w:rPr>
          <w:rFonts w:ascii="Times New Roman" w:hAnsi="Times New Roman"/>
          <w:sz w:val="24"/>
          <w:szCs w:val="24"/>
          <w:u w:val="single"/>
        </w:rPr>
        <w:tab/>
      </w:r>
      <w:r w:rsidRPr="001020DA">
        <w:rPr>
          <w:rFonts w:ascii="Times New Roman" w:hAnsi="Times New Roman"/>
          <w:sz w:val="24"/>
          <w:szCs w:val="24"/>
          <w:u w:val="single"/>
        </w:rPr>
        <w:tab/>
      </w:r>
      <w:r w:rsidRPr="001020DA">
        <w:rPr>
          <w:rFonts w:ascii="Times New Roman" w:hAnsi="Times New Roman"/>
          <w:sz w:val="24"/>
          <w:szCs w:val="24"/>
          <w:u w:val="single"/>
        </w:rPr>
        <w:tab/>
      </w:r>
      <w:r w:rsidRPr="001020DA">
        <w:rPr>
          <w:rFonts w:ascii="Times New Roman" w:hAnsi="Times New Roman"/>
          <w:sz w:val="24"/>
          <w:szCs w:val="24"/>
          <w:u w:val="single"/>
        </w:rPr>
        <w:tab/>
      </w:r>
      <w:r w:rsidRPr="001020DA">
        <w:rPr>
          <w:rFonts w:ascii="Times New Roman" w:hAnsi="Times New Roman"/>
          <w:sz w:val="24"/>
          <w:szCs w:val="24"/>
          <w:u w:val="single"/>
        </w:rPr>
        <w:tab/>
      </w:r>
      <w:r w:rsidRPr="001020DA">
        <w:rPr>
          <w:rFonts w:ascii="Times New Roman" w:hAnsi="Times New Roman"/>
          <w:sz w:val="24"/>
          <w:szCs w:val="24"/>
          <w:u w:val="single"/>
        </w:rPr>
        <w:tab/>
      </w:r>
      <w:r w:rsidRPr="001020DA">
        <w:rPr>
          <w:rFonts w:ascii="Times New Roman" w:hAnsi="Times New Roman"/>
          <w:sz w:val="24"/>
          <w:szCs w:val="24"/>
          <w:u w:val="single"/>
        </w:rPr>
        <w:tab/>
      </w:r>
      <w:r w:rsidRPr="001020DA">
        <w:rPr>
          <w:rFonts w:ascii="Times New Roman" w:hAnsi="Times New Roman"/>
          <w:sz w:val="24"/>
          <w:szCs w:val="24"/>
          <w:u w:val="single"/>
        </w:rPr>
        <w:tab/>
      </w:r>
      <w:r w:rsidRPr="001020DA">
        <w:rPr>
          <w:rFonts w:ascii="Times New Roman" w:hAnsi="Times New Roman"/>
          <w:sz w:val="24"/>
          <w:szCs w:val="24"/>
          <w:u w:val="single"/>
        </w:rPr>
        <w:tab/>
      </w:r>
    </w:p>
    <w:p w:rsidR="00B82123" w:rsidRPr="001020DA" w:rsidRDefault="00B82123" w:rsidP="000F76BD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020DA">
        <w:rPr>
          <w:rFonts w:ascii="Times New Roman" w:hAnsi="Times New Roman"/>
          <w:b/>
          <w:sz w:val="24"/>
          <w:szCs w:val="24"/>
        </w:rPr>
        <w:t>П О С ТА Н О В Л Е Н И Е</w:t>
      </w:r>
    </w:p>
    <w:p w:rsidR="00B82123" w:rsidRPr="001020DA" w:rsidRDefault="00B82123" w:rsidP="000F76BD">
      <w:pPr>
        <w:rPr>
          <w:rFonts w:ascii="Times New Roman" w:hAnsi="Times New Roman"/>
          <w:b/>
          <w:sz w:val="28"/>
          <w:szCs w:val="28"/>
        </w:rPr>
      </w:pPr>
      <w:r w:rsidRPr="001020DA">
        <w:rPr>
          <w:rFonts w:ascii="Times New Roman" w:hAnsi="Times New Roman"/>
          <w:b/>
          <w:sz w:val="28"/>
          <w:szCs w:val="28"/>
        </w:rPr>
        <w:t xml:space="preserve">  </w:t>
      </w:r>
      <w:r>
        <w:rPr>
          <w:rFonts w:ascii="Times New Roman" w:hAnsi="Times New Roman"/>
          <w:b/>
          <w:sz w:val="28"/>
          <w:szCs w:val="28"/>
        </w:rPr>
        <w:t xml:space="preserve"> от   </w:t>
      </w:r>
      <w:r w:rsidRPr="001020DA">
        <w:rPr>
          <w:rFonts w:ascii="Times New Roman" w:hAnsi="Times New Roman"/>
          <w:b/>
          <w:sz w:val="28"/>
          <w:szCs w:val="28"/>
        </w:rPr>
        <w:t xml:space="preserve">  2014 года  </w:t>
      </w:r>
      <w:r w:rsidRPr="001020DA">
        <w:rPr>
          <w:rFonts w:ascii="Times New Roman" w:hAnsi="Times New Roman"/>
          <w:b/>
          <w:sz w:val="28"/>
          <w:szCs w:val="28"/>
        </w:rPr>
        <w:tab/>
      </w:r>
      <w:r w:rsidRPr="001020DA">
        <w:rPr>
          <w:rFonts w:ascii="Times New Roman" w:hAnsi="Times New Roman"/>
          <w:b/>
          <w:sz w:val="28"/>
          <w:szCs w:val="28"/>
        </w:rPr>
        <w:tab/>
      </w:r>
      <w:r w:rsidRPr="001020DA">
        <w:rPr>
          <w:rFonts w:ascii="Times New Roman" w:hAnsi="Times New Roman"/>
          <w:b/>
          <w:sz w:val="28"/>
          <w:szCs w:val="28"/>
        </w:rPr>
        <w:tab/>
      </w:r>
      <w:r w:rsidRPr="001020DA">
        <w:rPr>
          <w:rFonts w:ascii="Times New Roman" w:hAnsi="Times New Roman"/>
          <w:b/>
          <w:sz w:val="28"/>
          <w:szCs w:val="28"/>
        </w:rPr>
        <w:tab/>
      </w:r>
      <w:r w:rsidRPr="001020DA">
        <w:rPr>
          <w:rFonts w:ascii="Times New Roman" w:hAnsi="Times New Roman"/>
          <w:b/>
          <w:sz w:val="28"/>
          <w:szCs w:val="28"/>
        </w:rPr>
        <w:tab/>
      </w:r>
      <w:r w:rsidRPr="001020DA">
        <w:rPr>
          <w:rFonts w:ascii="Times New Roman" w:hAnsi="Times New Roman"/>
          <w:b/>
          <w:sz w:val="28"/>
          <w:szCs w:val="28"/>
        </w:rPr>
        <w:tab/>
      </w:r>
      <w:r w:rsidRPr="001020DA"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 xml:space="preserve">                  </w:t>
      </w:r>
      <w:r w:rsidRPr="001020DA">
        <w:rPr>
          <w:rFonts w:ascii="Times New Roman" w:hAnsi="Times New Roman"/>
          <w:b/>
          <w:sz w:val="28"/>
          <w:szCs w:val="28"/>
        </w:rPr>
        <w:t xml:space="preserve">№      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1020DA">
        <w:rPr>
          <w:rFonts w:ascii="Times New Roman" w:hAnsi="Times New Roman"/>
          <w:b/>
          <w:sz w:val="28"/>
          <w:szCs w:val="28"/>
        </w:rPr>
        <w:t>/14</w:t>
      </w:r>
      <w:r w:rsidRPr="001020DA">
        <w:rPr>
          <w:rFonts w:ascii="Times New Roman" w:hAnsi="Times New Roman"/>
          <w:b/>
          <w:sz w:val="28"/>
          <w:szCs w:val="28"/>
        </w:rPr>
        <w:tab/>
      </w:r>
    </w:p>
    <w:p w:rsidR="00B82123" w:rsidRPr="00ED46E6" w:rsidRDefault="00B82123" w:rsidP="00ED46E6">
      <w:pPr>
        <w:pStyle w:val="BodyText"/>
        <w:rPr>
          <w:b/>
        </w:rPr>
      </w:pPr>
      <w:r>
        <w:rPr>
          <w:b/>
        </w:rPr>
        <w:t>О внесении изменений в постановл</w:t>
      </w:r>
      <w:r w:rsidRPr="00ED46E6">
        <w:rPr>
          <w:b/>
        </w:rPr>
        <w:t xml:space="preserve">ение </w:t>
      </w:r>
    </w:p>
    <w:p w:rsidR="00B82123" w:rsidRPr="00ED46E6" w:rsidRDefault="00B82123" w:rsidP="00ED46E6">
      <w:pPr>
        <w:pStyle w:val="BodyText"/>
        <w:rPr>
          <w:b/>
        </w:rPr>
      </w:pPr>
      <w:r w:rsidRPr="00ED46E6">
        <w:rPr>
          <w:b/>
        </w:rPr>
        <w:t>Местной Администрации муниципального</w:t>
      </w:r>
    </w:p>
    <w:p w:rsidR="00B82123" w:rsidRPr="00ED46E6" w:rsidRDefault="00B82123" w:rsidP="00ED46E6">
      <w:pPr>
        <w:pStyle w:val="BodyText"/>
        <w:rPr>
          <w:b/>
        </w:rPr>
      </w:pPr>
      <w:r w:rsidRPr="00ED46E6">
        <w:rPr>
          <w:b/>
        </w:rPr>
        <w:t xml:space="preserve"> образова</w:t>
      </w:r>
      <w:r>
        <w:rPr>
          <w:b/>
        </w:rPr>
        <w:t>ния поселок Серово от 26.01.2011</w:t>
      </w:r>
      <w:r w:rsidRPr="00ED46E6">
        <w:rPr>
          <w:b/>
        </w:rPr>
        <w:t xml:space="preserve">  </w:t>
      </w:r>
    </w:p>
    <w:p w:rsidR="00B82123" w:rsidRPr="00ED46E6" w:rsidRDefault="00B82123" w:rsidP="00ED46E6">
      <w:pPr>
        <w:pStyle w:val="BodyText"/>
        <w:rPr>
          <w:b/>
        </w:rPr>
      </w:pPr>
      <w:r w:rsidRPr="00ED46E6">
        <w:rPr>
          <w:b/>
        </w:rPr>
        <w:t>№ 07/11</w:t>
      </w:r>
      <w:r>
        <w:rPr>
          <w:b/>
        </w:rPr>
        <w:t xml:space="preserve">  </w:t>
      </w:r>
    </w:p>
    <w:p w:rsidR="00B82123" w:rsidRDefault="00B82123" w:rsidP="000F76BD">
      <w:pPr>
        <w:pStyle w:val="Heading"/>
        <w:jc w:val="center"/>
        <w:rPr>
          <w:rFonts w:ascii="Times New Roman" w:hAnsi="Times New Roman" w:cs="Times New Roman"/>
          <w:sz w:val="24"/>
          <w:szCs w:val="24"/>
        </w:rPr>
      </w:pPr>
    </w:p>
    <w:p w:rsidR="00B82123" w:rsidRDefault="00B82123" w:rsidP="00ED46E6">
      <w:pPr>
        <w:ind w:firstLine="360"/>
        <w:jc w:val="both"/>
        <w:rPr>
          <w:rFonts w:ascii="Times New Roman" w:hAnsi="Times New Roman"/>
          <w:sz w:val="24"/>
          <w:szCs w:val="24"/>
        </w:rPr>
      </w:pPr>
      <w:r w:rsidRPr="00ED46E6">
        <w:rPr>
          <w:rFonts w:ascii="Times New Roman" w:hAnsi="Times New Roman"/>
          <w:sz w:val="24"/>
          <w:szCs w:val="24"/>
        </w:rPr>
        <w:t>В целях реализации Федерального закона от 25.12.2008 № 273-ФЗ «О противодействии коррупции», а также приведения нормативного правового акта в соответствие с требованиями действующего законодательства</w:t>
      </w:r>
      <w:r>
        <w:rPr>
          <w:rFonts w:ascii="Times New Roman" w:hAnsi="Times New Roman"/>
          <w:sz w:val="24"/>
          <w:szCs w:val="24"/>
        </w:rPr>
        <w:t xml:space="preserve"> Местная Администрация муниципального образования</w:t>
      </w:r>
    </w:p>
    <w:p w:rsidR="00B82123" w:rsidRPr="00ED46E6" w:rsidRDefault="00B82123" w:rsidP="00ED46E6">
      <w:pPr>
        <w:ind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ПОСТАНОВЛЯЕТ</w:t>
      </w:r>
      <w:r w:rsidRPr="00ED46E6">
        <w:rPr>
          <w:rFonts w:ascii="Times New Roman" w:hAnsi="Times New Roman"/>
          <w:sz w:val="24"/>
          <w:szCs w:val="24"/>
        </w:rPr>
        <w:t>:</w:t>
      </w:r>
    </w:p>
    <w:p w:rsidR="00B82123" w:rsidRPr="00ED46E6" w:rsidRDefault="00B82123" w:rsidP="00ED46E6">
      <w:pPr>
        <w:pStyle w:val="BodyText"/>
        <w:ind w:firstLine="540"/>
      </w:pPr>
      <w:r>
        <w:t>1. Приложение № 1 к постановл</w:t>
      </w:r>
      <w:r w:rsidRPr="00ED46E6">
        <w:t xml:space="preserve">ению от </w:t>
      </w:r>
      <w:r>
        <w:t>26.01.2011 № 07/11</w:t>
      </w:r>
      <w:r w:rsidRPr="00ED46E6">
        <w:t xml:space="preserve"> «Об утверждении перечня должностей муниципальной службы Местной Администрации муниципального обр</w:t>
      </w:r>
      <w:r>
        <w:t xml:space="preserve">азования поселок Серово, </w:t>
      </w:r>
      <w:r w:rsidRPr="00ED46E6">
        <w:t>на которые распространя</w:t>
      </w:r>
      <w:r>
        <w:t xml:space="preserve">ются ограничения, налагаемые на </w:t>
      </w:r>
      <w:r w:rsidRPr="00ED46E6">
        <w:t>гражданина, замещавшего такие должности, при заключении им трудового договора»</w:t>
      </w:r>
      <w:r>
        <w:t xml:space="preserve"> </w:t>
      </w:r>
      <w:r w:rsidRPr="00ED46E6">
        <w:t xml:space="preserve">изложить </w:t>
      </w:r>
      <w:r>
        <w:t>в редакции приложения № 1 к данному постановл</w:t>
      </w:r>
      <w:r w:rsidRPr="00ED46E6">
        <w:t>ению.</w:t>
      </w:r>
    </w:p>
    <w:p w:rsidR="00B82123" w:rsidRPr="00ED46E6" w:rsidRDefault="00B82123" w:rsidP="00ED46E6">
      <w:pPr>
        <w:pStyle w:val="BodyText"/>
        <w:ind w:firstLine="540"/>
      </w:pPr>
      <w:r w:rsidRPr="00ED46E6">
        <w:t xml:space="preserve">2. </w:t>
      </w:r>
      <w:r>
        <w:t>Опубликовать настоящее постановл</w:t>
      </w:r>
      <w:r w:rsidRPr="00ED46E6">
        <w:t>ение в газете «Муниципальный вестник поселка Серово».</w:t>
      </w:r>
    </w:p>
    <w:p w:rsidR="00B82123" w:rsidRPr="00ED46E6" w:rsidRDefault="00B82123" w:rsidP="00ED46E6">
      <w:pPr>
        <w:pStyle w:val="BodyText"/>
        <w:ind w:firstLine="540"/>
      </w:pPr>
      <w:r w:rsidRPr="00ED46E6">
        <w:t>3. Н</w:t>
      </w:r>
      <w:r>
        <w:t>астоящее постановл</w:t>
      </w:r>
      <w:r w:rsidRPr="00ED46E6">
        <w:t>ение вступает в силу с момента официального опубликования.</w:t>
      </w:r>
    </w:p>
    <w:p w:rsidR="00B82123" w:rsidRPr="00ED46E6" w:rsidRDefault="00B82123" w:rsidP="00ED46E6">
      <w:pPr>
        <w:pStyle w:val="BodyText"/>
        <w:ind w:firstLine="540"/>
      </w:pPr>
      <w:r w:rsidRPr="00ED46E6">
        <w:t>4. К</w:t>
      </w:r>
      <w:r>
        <w:t>онтроль за выполнением постановл</w:t>
      </w:r>
      <w:r w:rsidRPr="00ED46E6">
        <w:t>ения возложить на Главу Местной Администрации муниципального образования поселок Серово Г.В. Федорову.</w:t>
      </w:r>
    </w:p>
    <w:p w:rsidR="00B82123" w:rsidRDefault="00B82123" w:rsidP="000F76BD">
      <w:pPr>
        <w:pStyle w:val="BodyText"/>
      </w:pPr>
    </w:p>
    <w:p w:rsidR="00B82123" w:rsidRDefault="00B82123" w:rsidP="000F76BD">
      <w:pPr>
        <w:pStyle w:val="BodyText"/>
      </w:pPr>
    </w:p>
    <w:p w:rsidR="00B82123" w:rsidRPr="001020DA" w:rsidRDefault="00B82123" w:rsidP="000F76BD">
      <w:pPr>
        <w:pStyle w:val="BodyText"/>
        <w:rPr>
          <w:b/>
        </w:rPr>
      </w:pPr>
      <w:r w:rsidRPr="001020DA">
        <w:rPr>
          <w:b/>
        </w:rPr>
        <w:t>Глава Местной Администрации</w:t>
      </w:r>
    </w:p>
    <w:p w:rsidR="00B82123" w:rsidRPr="001020DA" w:rsidRDefault="00B82123" w:rsidP="000F76BD">
      <w:pPr>
        <w:pStyle w:val="BodyText"/>
        <w:rPr>
          <w:b/>
        </w:rPr>
      </w:pPr>
      <w:r w:rsidRPr="001020DA">
        <w:rPr>
          <w:b/>
        </w:rPr>
        <w:t xml:space="preserve">муниципального образования </w:t>
      </w:r>
    </w:p>
    <w:p w:rsidR="00B82123" w:rsidRPr="004C09E6" w:rsidRDefault="00B82123" w:rsidP="004C09E6">
      <w:pPr>
        <w:pStyle w:val="BodyText"/>
        <w:rPr>
          <w:b/>
        </w:rPr>
      </w:pPr>
      <w:r w:rsidRPr="004C09E6">
        <w:rPr>
          <w:b/>
        </w:rPr>
        <w:t>поселок Серово</w:t>
      </w:r>
      <w:r w:rsidRPr="004C09E6">
        <w:rPr>
          <w:b/>
        </w:rPr>
        <w:tab/>
      </w:r>
      <w:r w:rsidRPr="004C09E6">
        <w:rPr>
          <w:b/>
        </w:rPr>
        <w:tab/>
      </w:r>
      <w:r w:rsidRPr="004C09E6">
        <w:rPr>
          <w:b/>
        </w:rPr>
        <w:tab/>
      </w:r>
      <w:r w:rsidRPr="004C09E6">
        <w:rPr>
          <w:b/>
        </w:rPr>
        <w:tab/>
        <w:t xml:space="preserve">   </w:t>
      </w:r>
      <w:r w:rsidRPr="004C09E6">
        <w:rPr>
          <w:b/>
        </w:rPr>
        <w:tab/>
      </w:r>
      <w:r w:rsidRPr="004C09E6">
        <w:rPr>
          <w:b/>
        </w:rPr>
        <w:tab/>
      </w:r>
      <w:r w:rsidRPr="004C09E6">
        <w:rPr>
          <w:b/>
        </w:rPr>
        <w:tab/>
      </w:r>
      <w:r w:rsidRPr="004C09E6">
        <w:rPr>
          <w:b/>
        </w:rPr>
        <w:tab/>
        <w:t xml:space="preserve">                      Г.В.Федорова</w:t>
      </w:r>
    </w:p>
    <w:p w:rsidR="00B82123" w:rsidRDefault="00B82123" w:rsidP="000F76BD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</w:rPr>
      </w:pPr>
    </w:p>
    <w:p w:rsidR="00B82123" w:rsidRDefault="00B82123" w:rsidP="000F76BD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</w:rPr>
      </w:pPr>
    </w:p>
    <w:p w:rsidR="00B82123" w:rsidRDefault="00B82123" w:rsidP="000F76BD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</w:rPr>
      </w:pPr>
    </w:p>
    <w:p w:rsidR="00B82123" w:rsidRDefault="00B82123" w:rsidP="000F76BD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</w:rPr>
      </w:pPr>
    </w:p>
    <w:p w:rsidR="00B82123" w:rsidRDefault="00B82123" w:rsidP="000F76BD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</w:rPr>
      </w:pPr>
    </w:p>
    <w:p w:rsidR="00B82123" w:rsidRDefault="00B82123" w:rsidP="000F76BD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</w:rPr>
      </w:pPr>
    </w:p>
    <w:p w:rsidR="00B82123" w:rsidRDefault="00B82123" w:rsidP="000F76BD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</w:rPr>
      </w:pPr>
    </w:p>
    <w:p w:rsidR="00B82123" w:rsidRDefault="00B82123" w:rsidP="000F76BD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</w:rPr>
      </w:pPr>
    </w:p>
    <w:p w:rsidR="00B82123" w:rsidRDefault="00B82123" w:rsidP="000F76BD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</w:rPr>
      </w:pPr>
    </w:p>
    <w:p w:rsidR="00B82123" w:rsidRDefault="00B82123" w:rsidP="000F76BD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</w:rPr>
      </w:pPr>
    </w:p>
    <w:p w:rsidR="00B82123" w:rsidRDefault="00B82123" w:rsidP="000F76BD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</w:rPr>
      </w:pPr>
    </w:p>
    <w:p w:rsidR="00B82123" w:rsidRDefault="00B82123" w:rsidP="00ED46E6">
      <w:pPr>
        <w:shd w:val="clear" w:color="auto" w:fill="FFFFFF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/>
        </w:rPr>
      </w:pPr>
    </w:p>
    <w:p w:rsidR="00B82123" w:rsidRDefault="00B82123" w:rsidP="00ED46E6">
      <w:pPr>
        <w:shd w:val="clear" w:color="auto" w:fill="FFFFFF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/>
        </w:rPr>
      </w:pPr>
    </w:p>
    <w:p w:rsidR="00B82123" w:rsidRDefault="00B82123" w:rsidP="000F76BD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</w:rPr>
      </w:pPr>
    </w:p>
    <w:p w:rsidR="00B82123" w:rsidRPr="00C057DC" w:rsidRDefault="00B82123" w:rsidP="000F76BD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</w:rPr>
      </w:pPr>
      <w:r w:rsidRPr="00C057DC">
        <w:rPr>
          <w:rFonts w:ascii="Times New Roman" w:hAnsi="Times New Roman"/>
        </w:rPr>
        <w:t>Приложение № 1</w:t>
      </w:r>
    </w:p>
    <w:p w:rsidR="00B82123" w:rsidRDefault="00B82123" w:rsidP="000F76BD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</w:rPr>
      </w:pPr>
      <w:r w:rsidRPr="00C057DC">
        <w:rPr>
          <w:rFonts w:ascii="Times New Roman" w:hAnsi="Times New Roman"/>
        </w:rPr>
        <w:t xml:space="preserve">к постановлению Местной Администрации </w:t>
      </w:r>
    </w:p>
    <w:p w:rsidR="00B82123" w:rsidRDefault="00B82123" w:rsidP="000F76BD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</w:rPr>
      </w:pPr>
      <w:r w:rsidRPr="00C057DC">
        <w:rPr>
          <w:rFonts w:ascii="Times New Roman" w:hAnsi="Times New Roman"/>
        </w:rPr>
        <w:t xml:space="preserve">муниципального образования поселок Серово </w:t>
      </w:r>
    </w:p>
    <w:p w:rsidR="00B82123" w:rsidRDefault="00B82123" w:rsidP="000F76BD">
      <w:pPr>
        <w:pStyle w:val="ConsPlusTitle"/>
        <w:widowControl/>
        <w:shd w:val="clear" w:color="auto" w:fill="FFFFFF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C1619D">
        <w:rPr>
          <w:rFonts w:ascii="Times New Roman" w:hAnsi="Times New Roman"/>
          <w:b w:val="0"/>
        </w:rPr>
        <w:t xml:space="preserve">от </w:t>
      </w:r>
      <w:r>
        <w:rPr>
          <w:rFonts w:ascii="Times New Roman" w:hAnsi="Times New Roman"/>
          <w:b w:val="0"/>
        </w:rPr>
        <w:t xml:space="preserve">  2014</w:t>
      </w:r>
      <w:r w:rsidRPr="00C1619D">
        <w:rPr>
          <w:rFonts w:ascii="Times New Roman" w:hAnsi="Times New Roman"/>
          <w:b w:val="0"/>
        </w:rPr>
        <w:t xml:space="preserve">   №</w:t>
      </w:r>
      <w:r>
        <w:rPr>
          <w:rFonts w:ascii="Times New Roman" w:hAnsi="Times New Roman"/>
          <w:b w:val="0"/>
        </w:rPr>
        <w:t xml:space="preserve">  /14</w:t>
      </w:r>
    </w:p>
    <w:p w:rsidR="00B82123" w:rsidRPr="00ED46E6" w:rsidRDefault="00B82123" w:rsidP="00ED46E6">
      <w:pPr>
        <w:pStyle w:val="BodyText"/>
        <w:jc w:val="right"/>
        <w:rPr>
          <w:sz w:val="22"/>
          <w:szCs w:val="22"/>
        </w:rPr>
      </w:pPr>
      <w:r w:rsidRPr="00ED46E6">
        <w:rPr>
          <w:sz w:val="22"/>
          <w:szCs w:val="22"/>
        </w:rPr>
        <w:t xml:space="preserve">«О внесении изменений в постановление </w:t>
      </w:r>
    </w:p>
    <w:p w:rsidR="00B82123" w:rsidRPr="00ED46E6" w:rsidRDefault="00B82123" w:rsidP="00ED46E6">
      <w:pPr>
        <w:pStyle w:val="BodyText"/>
        <w:jc w:val="right"/>
        <w:rPr>
          <w:sz w:val="22"/>
          <w:szCs w:val="22"/>
        </w:rPr>
      </w:pPr>
      <w:r w:rsidRPr="00ED46E6">
        <w:rPr>
          <w:sz w:val="22"/>
          <w:szCs w:val="22"/>
        </w:rPr>
        <w:t>Местной Администрации муниципального</w:t>
      </w:r>
    </w:p>
    <w:p w:rsidR="00B82123" w:rsidRPr="00ED46E6" w:rsidRDefault="00B82123" w:rsidP="00ED46E6">
      <w:pPr>
        <w:pStyle w:val="BodyText"/>
        <w:jc w:val="right"/>
        <w:rPr>
          <w:sz w:val="22"/>
          <w:szCs w:val="22"/>
        </w:rPr>
      </w:pPr>
      <w:r w:rsidRPr="00ED46E6">
        <w:rPr>
          <w:sz w:val="22"/>
          <w:szCs w:val="22"/>
        </w:rPr>
        <w:t xml:space="preserve"> образования поселок Серово от 26.01.2011  № 07/11»</w:t>
      </w:r>
    </w:p>
    <w:p w:rsidR="00B82123" w:rsidRDefault="00B82123" w:rsidP="00ED46E6">
      <w:pPr>
        <w:pStyle w:val="BodyText"/>
        <w:jc w:val="right"/>
        <w:rPr>
          <w:sz w:val="22"/>
          <w:szCs w:val="22"/>
        </w:rPr>
      </w:pPr>
    </w:p>
    <w:p w:rsidR="00B82123" w:rsidRDefault="00B82123" w:rsidP="00ED46E6">
      <w:pPr>
        <w:pStyle w:val="BodyText"/>
        <w:jc w:val="right"/>
        <w:rPr>
          <w:sz w:val="22"/>
          <w:szCs w:val="22"/>
        </w:rPr>
      </w:pPr>
    </w:p>
    <w:p w:rsidR="00B82123" w:rsidRDefault="00B82123" w:rsidP="00ED46E6">
      <w:pPr>
        <w:jc w:val="right"/>
        <w:rPr>
          <w:sz w:val="24"/>
          <w:szCs w:val="24"/>
        </w:rPr>
      </w:pPr>
    </w:p>
    <w:p w:rsidR="00B82123" w:rsidRPr="00922508" w:rsidRDefault="00B82123" w:rsidP="00ED46E6">
      <w:pPr>
        <w:jc w:val="right"/>
        <w:rPr>
          <w:sz w:val="24"/>
          <w:szCs w:val="24"/>
        </w:rPr>
      </w:pPr>
    </w:p>
    <w:p w:rsidR="00B82123" w:rsidRPr="00ED46E6" w:rsidRDefault="00B82123" w:rsidP="00ED46E6">
      <w:pPr>
        <w:jc w:val="center"/>
        <w:rPr>
          <w:rFonts w:ascii="Times New Roman" w:hAnsi="Times New Roman"/>
          <w:b/>
          <w:sz w:val="24"/>
          <w:szCs w:val="24"/>
        </w:rPr>
      </w:pPr>
      <w:r w:rsidRPr="00ED46E6">
        <w:rPr>
          <w:rFonts w:ascii="Times New Roman" w:hAnsi="Times New Roman"/>
          <w:b/>
          <w:sz w:val="24"/>
          <w:szCs w:val="24"/>
        </w:rPr>
        <w:t>ПЕРЕЧЕНЬ</w:t>
      </w:r>
    </w:p>
    <w:p w:rsidR="00B82123" w:rsidRPr="00ED46E6" w:rsidRDefault="00B82123" w:rsidP="00ED46E6">
      <w:pPr>
        <w:jc w:val="center"/>
        <w:rPr>
          <w:rFonts w:ascii="Times New Roman" w:hAnsi="Times New Roman"/>
          <w:b/>
          <w:sz w:val="24"/>
          <w:szCs w:val="24"/>
        </w:rPr>
      </w:pPr>
      <w:r w:rsidRPr="00ED46E6">
        <w:rPr>
          <w:rFonts w:ascii="Times New Roman" w:hAnsi="Times New Roman"/>
          <w:b/>
          <w:sz w:val="24"/>
          <w:szCs w:val="24"/>
        </w:rPr>
        <w:t xml:space="preserve">должностей муниципальной службы Местной Администрации муниципального образования поселок Серово, на которые распространяются ограничения, налагаемые на гражданина, замещавшего такие должности,  при заключении им трудового договора </w:t>
      </w:r>
    </w:p>
    <w:p w:rsidR="00B82123" w:rsidRPr="00ED46E6" w:rsidRDefault="00B82123" w:rsidP="00ED46E6">
      <w:pPr>
        <w:ind w:left="360"/>
        <w:jc w:val="both"/>
        <w:rPr>
          <w:rFonts w:ascii="Times New Roman" w:hAnsi="Times New Roman"/>
          <w:sz w:val="24"/>
          <w:szCs w:val="24"/>
        </w:rPr>
      </w:pPr>
    </w:p>
    <w:p w:rsidR="00B82123" w:rsidRPr="00ED46E6" w:rsidRDefault="00B82123" w:rsidP="00ED46E6">
      <w:pPr>
        <w:numPr>
          <w:ilvl w:val="0"/>
          <w:numId w:val="4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D46E6">
        <w:rPr>
          <w:rFonts w:ascii="Times New Roman" w:hAnsi="Times New Roman"/>
          <w:sz w:val="24"/>
          <w:szCs w:val="24"/>
        </w:rPr>
        <w:t>Глава Местной Администрации муниципального образования поселок Серово.</w:t>
      </w:r>
    </w:p>
    <w:p w:rsidR="00B82123" w:rsidRPr="00ED46E6" w:rsidRDefault="00B82123" w:rsidP="00ED46E6">
      <w:pPr>
        <w:numPr>
          <w:ilvl w:val="0"/>
          <w:numId w:val="4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D46E6">
        <w:rPr>
          <w:rFonts w:ascii="Times New Roman" w:hAnsi="Times New Roman"/>
          <w:sz w:val="24"/>
          <w:szCs w:val="24"/>
        </w:rPr>
        <w:t>Главный бухгалтер – руководитель бюджетно-финансового сектора.</w:t>
      </w:r>
    </w:p>
    <w:p w:rsidR="00B82123" w:rsidRDefault="00B82123" w:rsidP="00ED46E6">
      <w:pPr>
        <w:numPr>
          <w:ilvl w:val="0"/>
          <w:numId w:val="4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D46E6">
        <w:rPr>
          <w:rFonts w:ascii="Times New Roman" w:hAnsi="Times New Roman"/>
          <w:sz w:val="24"/>
          <w:szCs w:val="24"/>
        </w:rPr>
        <w:t>Ведущий специалист по опеке и попечительству.</w:t>
      </w:r>
    </w:p>
    <w:p w:rsidR="00B82123" w:rsidRDefault="00B82123" w:rsidP="00ED46E6">
      <w:pPr>
        <w:numPr>
          <w:ilvl w:val="0"/>
          <w:numId w:val="4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Специалист 1 категории – бухгалтер.</w:t>
      </w:r>
    </w:p>
    <w:p w:rsidR="00B82123" w:rsidRPr="00ED46E6" w:rsidRDefault="00B82123" w:rsidP="00ED46E6">
      <w:pPr>
        <w:numPr>
          <w:ilvl w:val="0"/>
          <w:numId w:val="4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Специалист 1 категории.</w:t>
      </w:r>
    </w:p>
    <w:p w:rsidR="00B82123" w:rsidRPr="00ED46E6" w:rsidRDefault="00B82123" w:rsidP="00ED46E6">
      <w:pPr>
        <w:ind w:left="360"/>
        <w:jc w:val="both"/>
        <w:rPr>
          <w:rFonts w:ascii="Times New Roman" w:hAnsi="Times New Roman"/>
          <w:sz w:val="24"/>
          <w:szCs w:val="24"/>
        </w:rPr>
      </w:pPr>
    </w:p>
    <w:p w:rsidR="00B82123" w:rsidRPr="00ED46E6" w:rsidRDefault="00B82123" w:rsidP="00ED46E6">
      <w:pPr>
        <w:pStyle w:val="BodyText"/>
        <w:jc w:val="right"/>
        <w:rPr>
          <w:sz w:val="22"/>
          <w:szCs w:val="22"/>
        </w:rPr>
      </w:pPr>
    </w:p>
    <w:sectPr w:rsidR="00B82123" w:rsidRPr="00ED46E6" w:rsidSect="00A11D3B">
      <w:pgSz w:w="11905" w:h="16838" w:code="9"/>
      <w:pgMar w:top="1134" w:right="567" w:bottom="1134" w:left="1134" w:header="720" w:footer="720" w:gutter="0"/>
      <w:cols w:space="720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82123" w:rsidRDefault="00B82123" w:rsidP="005F29E6">
      <w:pPr>
        <w:spacing w:after="0" w:line="240" w:lineRule="auto"/>
      </w:pPr>
      <w:r>
        <w:separator/>
      </w:r>
    </w:p>
  </w:endnote>
  <w:endnote w:type="continuationSeparator" w:id="1">
    <w:p w:rsidR="00B82123" w:rsidRDefault="00B82123" w:rsidP="005F29E6">
      <w:pPr>
        <w:spacing w:after="0" w:line="240" w:lineRule="auto"/>
      </w:pPr>
      <w:r>
        <w:continuationSeparator/>
      </w:r>
    </w:p>
  </w:endnote>
  <w:endnote w:type="continuationNotice" w:id="2">
    <w:p w:rsidR="00B82123" w:rsidRDefault="00B82123">
      <w:pPr>
        <w:spacing w:after="0" w:line="240" w:lineRule="auto"/>
      </w:pP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82123" w:rsidRDefault="00B82123" w:rsidP="005F29E6">
      <w:pPr>
        <w:spacing w:after="0" w:line="240" w:lineRule="auto"/>
      </w:pPr>
      <w:r>
        <w:separator/>
      </w:r>
    </w:p>
  </w:footnote>
  <w:footnote w:type="continuationSeparator" w:id="1">
    <w:p w:rsidR="00B82123" w:rsidRDefault="00B82123" w:rsidP="005F29E6">
      <w:pPr>
        <w:spacing w:after="0" w:line="240" w:lineRule="auto"/>
      </w:pPr>
      <w:r>
        <w:continuationSeparator/>
      </w:r>
    </w:p>
  </w:footnote>
  <w:footnote w:type="continuationNotice" w:id="2">
    <w:p w:rsidR="00B82123" w:rsidRDefault="00B82123">
      <w:pPr>
        <w:spacing w:after="0" w:line="240" w:lineRule="auto"/>
      </w:pP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53F8DE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2BE43A7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F31E843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07268BA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7F46387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AD0AB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D34858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FBE1AC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F8C6B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DF7E77B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A112F9"/>
    <w:multiLevelType w:val="hybridMultilevel"/>
    <w:tmpl w:val="2564CFC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0DF65340"/>
    <w:multiLevelType w:val="hybridMultilevel"/>
    <w:tmpl w:val="ECF618B2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2">
    <w:nsid w:val="11005C9E"/>
    <w:multiLevelType w:val="multilevel"/>
    <w:tmpl w:val="83641768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5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420" w:hanging="720"/>
      </w:pPr>
      <w:rPr>
        <w:rFonts w:cs="Times New Roman" w:hint="default"/>
        <w:i w:val="0"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5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8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77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9000" w:hanging="1800"/>
      </w:pPr>
      <w:rPr>
        <w:rFonts w:cs="Times New Roman" w:hint="default"/>
      </w:rPr>
    </w:lvl>
  </w:abstractNum>
  <w:abstractNum w:abstractNumId="13">
    <w:nsid w:val="11D66A94"/>
    <w:multiLevelType w:val="multilevel"/>
    <w:tmpl w:val="18B06FA0"/>
    <w:lvl w:ilvl="0">
      <w:start w:val="4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ind w:left="1347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694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681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5028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6375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7362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8709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9696" w:hanging="1800"/>
      </w:pPr>
      <w:rPr>
        <w:rFonts w:cs="Times New Roman" w:hint="default"/>
      </w:rPr>
    </w:lvl>
  </w:abstractNum>
  <w:abstractNum w:abstractNumId="14">
    <w:nsid w:val="13E907A1"/>
    <w:multiLevelType w:val="hybridMultilevel"/>
    <w:tmpl w:val="936E7796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1EBE2501"/>
    <w:multiLevelType w:val="hybridMultilevel"/>
    <w:tmpl w:val="F03A9A96"/>
    <w:lvl w:ilvl="0" w:tplc="0419000F">
      <w:start w:val="5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227F2076"/>
    <w:multiLevelType w:val="hybridMultilevel"/>
    <w:tmpl w:val="943E8558"/>
    <w:lvl w:ilvl="0" w:tplc="6FA44466">
      <w:start w:val="1"/>
      <w:numFmt w:val="russianLower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2CBD783B"/>
    <w:multiLevelType w:val="hybridMultilevel"/>
    <w:tmpl w:val="90F81D6C"/>
    <w:lvl w:ilvl="0" w:tplc="04190017">
      <w:start w:val="1"/>
      <w:numFmt w:val="lowerLetter"/>
      <w:lvlText w:val="%1)"/>
      <w:lvlJc w:val="left"/>
      <w:pPr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8">
    <w:nsid w:val="2E763428"/>
    <w:multiLevelType w:val="multilevel"/>
    <w:tmpl w:val="2B72273A"/>
    <w:lvl w:ilvl="0">
      <w:start w:val="2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7"/>
      <w:numFmt w:val="decimal"/>
      <w:lvlText w:val="%1.%2."/>
      <w:lvlJc w:val="left"/>
      <w:pPr>
        <w:ind w:left="1571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cs="Times New Roman" w:hint="default"/>
      </w:rPr>
    </w:lvl>
  </w:abstractNum>
  <w:abstractNum w:abstractNumId="19">
    <w:nsid w:val="38AC50A7"/>
    <w:multiLevelType w:val="multilevel"/>
    <w:tmpl w:val="83641768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5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cs="Times New Roman" w:hint="default"/>
        <w:i w:val="0"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5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8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77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9000" w:hanging="1800"/>
      </w:pPr>
      <w:rPr>
        <w:rFonts w:cs="Times New Roman" w:hint="default"/>
      </w:rPr>
    </w:lvl>
  </w:abstractNum>
  <w:abstractNum w:abstractNumId="20">
    <w:nsid w:val="39D863D6"/>
    <w:multiLevelType w:val="hybridMultilevel"/>
    <w:tmpl w:val="E6BE99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>
    <w:nsid w:val="3B917558"/>
    <w:multiLevelType w:val="hybridMultilevel"/>
    <w:tmpl w:val="24BE032E"/>
    <w:lvl w:ilvl="0" w:tplc="0419000F">
      <w:start w:val="1"/>
      <w:numFmt w:val="decimal"/>
      <w:lvlText w:val="%1."/>
      <w:lvlJc w:val="left"/>
      <w:pPr>
        <w:ind w:left="12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abstractNum w:abstractNumId="22">
    <w:nsid w:val="3BAF5918"/>
    <w:multiLevelType w:val="multilevel"/>
    <w:tmpl w:val="6ED2F668"/>
    <w:lvl w:ilvl="0">
      <w:start w:val="3"/>
      <w:numFmt w:val="decimal"/>
      <w:lvlText w:val="%1"/>
      <w:lvlJc w:val="left"/>
      <w:pPr>
        <w:ind w:left="525" w:hanging="525"/>
      </w:pPr>
      <w:rPr>
        <w:rFonts w:cs="Times New Roman" w:hint="default"/>
      </w:rPr>
    </w:lvl>
    <w:lvl w:ilvl="1">
      <w:start w:val="3"/>
      <w:numFmt w:val="decimal"/>
      <w:lvlText w:val="%1.%2"/>
      <w:lvlJc w:val="left"/>
      <w:pPr>
        <w:ind w:left="808" w:hanging="525"/>
      </w:pPr>
      <w:rPr>
        <w:rFonts w:cs="Times New Roman" w:hint="default"/>
      </w:rPr>
    </w:lvl>
    <w:lvl w:ilvl="2">
      <w:start w:val="2"/>
      <w:numFmt w:val="decimal"/>
      <w:lvlText w:val="%1.%2.%3"/>
      <w:lvlJc w:val="left"/>
      <w:pPr>
        <w:ind w:left="1286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569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212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2855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138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781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4064" w:hanging="1800"/>
      </w:pPr>
      <w:rPr>
        <w:rFonts w:cs="Times New Roman" w:hint="default"/>
      </w:rPr>
    </w:lvl>
  </w:abstractNum>
  <w:abstractNum w:abstractNumId="23">
    <w:nsid w:val="44AB1F56"/>
    <w:multiLevelType w:val="multilevel"/>
    <w:tmpl w:val="C51A13AC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87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501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71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700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7929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9216" w:hanging="1800"/>
      </w:pPr>
      <w:rPr>
        <w:rFonts w:cs="Times New Roman" w:hint="default"/>
      </w:rPr>
    </w:lvl>
  </w:abstractNum>
  <w:abstractNum w:abstractNumId="24">
    <w:nsid w:val="4D003B90"/>
    <w:multiLevelType w:val="hybridMultilevel"/>
    <w:tmpl w:val="76089DC6"/>
    <w:lvl w:ilvl="0" w:tplc="8F80AA10">
      <w:start w:val="1"/>
      <w:numFmt w:val="russianLower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50C90375"/>
    <w:multiLevelType w:val="hybridMultilevel"/>
    <w:tmpl w:val="888CF546"/>
    <w:lvl w:ilvl="0" w:tplc="8F80AA10">
      <w:start w:val="1"/>
      <w:numFmt w:val="russianLower"/>
      <w:lvlText w:val="%1)"/>
      <w:lvlJc w:val="left"/>
      <w:pPr>
        <w:ind w:left="128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26">
    <w:nsid w:val="526B1BED"/>
    <w:multiLevelType w:val="hybridMultilevel"/>
    <w:tmpl w:val="1A4E8254"/>
    <w:lvl w:ilvl="0" w:tplc="71DA2ACE">
      <w:start w:val="1"/>
      <w:numFmt w:val="bullet"/>
      <w:lvlText w:val="–"/>
      <w:lvlJc w:val="left"/>
      <w:pPr>
        <w:ind w:left="36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5372014C"/>
    <w:multiLevelType w:val="hybridMultilevel"/>
    <w:tmpl w:val="F7423442"/>
    <w:lvl w:ilvl="0" w:tplc="8F80AA10">
      <w:start w:val="1"/>
      <w:numFmt w:val="russianLower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55EF06A8"/>
    <w:multiLevelType w:val="hybridMultilevel"/>
    <w:tmpl w:val="16622FA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591833EB"/>
    <w:multiLevelType w:val="hybridMultilevel"/>
    <w:tmpl w:val="BB7E63A2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8F80AA10">
      <w:start w:val="1"/>
      <w:numFmt w:val="russianLower"/>
      <w:lvlText w:val="%2)"/>
      <w:lvlJc w:val="left"/>
      <w:pPr>
        <w:ind w:left="144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5B230A9A"/>
    <w:multiLevelType w:val="hybridMultilevel"/>
    <w:tmpl w:val="C6706744"/>
    <w:lvl w:ilvl="0" w:tplc="8F80AA10">
      <w:start w:val="1"/>
      <w:numFmt w:val="russianLower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>
    <w:nsid w:val="5FC13D19"/>
    <w:multiLevelType w:val="multilevel"/>
    <w:tmpl w:val="0DFCBFD4"/>
    <w:lvl w:ilvl="0">
      <w:start w:val="4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2127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53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5301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70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847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988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1649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3056" w:hanging="1800"/>
      </w:pPr>
      <w:rPr>
        <w:rFonts w:cs="Times New Roman" w:hint="default"/>
      </w:rPr>
    </w:lvl>
  </w:abstractNum>
  <w:abstractNum w:abstractNumId="32">
    <w:nsid w:val="62F47DB4"/>
    <w:multiLevelType w:val="hybridMultilevel"/>
    <w:tmpl w:val="8388843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>
    <w:nsid w:val="63C96EEC"/>
    <w:multiLevelType w:val="multilevel"/>
    <w:tmpl w:val="5F62A4C0"/>
    <w:lvl w:ilvl="0">
      <w:start w:val="2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7"/>
      <w:numFmt w:val="decimal"/>
      <w:lvlText w:val="%1.%2."/>
      <w:lvlJc w:val="left"/>
      <w:pPr>
        <w:ind w:left="2564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440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6612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845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66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250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70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6552" w:hanging="1800"/>
      </w:pPr>
      <w:rPr>
        <w:rFonts w:cs="Times New Roman" w:hint="default"/>
      </w:rPr>
    </w:lvl>
  </w:abstractNum>
  <w:abstractNum w:abstractNumId="34">
    <w:nsid w:val="65DA1E32"/>
    <w:multiLevelType w:val="hybridMultilevel"/>
    <w:tmpl w:val="372AB114"/>
    <w:lvl w:ilvl="0" w:tplc="8F80AA10">
      <w:start w:val="1"/>
      <w:numFmt w:val="russianLower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>
    <w:nsid w:val="66D07F7B"/>
    <w:multiLevelType w:val="hybridMultilevel"/>
    <w:tmpl w:val="CC3A4CB8"/>
    <w:lvl w:ilvl="0" w:tplc="0419000F">
      <w:start w:val="1"/>
      <w:numFmt w:val="decimal"/>
      <w:lvlText w:val="%1."/>
      <w:lvlJc w:val="left"/>
      <w:pPr>
        <w:ind w:left="1287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36">
    <w:nsid w:val="67753C68"/>
    <w:multiLevelType w:val="hybridMultilevel"/>
    <w:tmpl w:val="424EFCD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>
    <w:nsid w:val="6B7404A0"/>
    <w:multiLevelType w:val="multilevel"/>
    <w:tmpl w:val="4B2C4B0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38">
    <w:nsid w:val="72FA4091"/>
    <w:multiLevelType w:val="hybridMultilevel"/>
    <w:tmpl w:val="D8F27C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9">
    <w:nsid w:val="79730D7A"/>
    <w:multiLevelType w:val="multilevel"/>
    <w:tmpl w:val="2B72273A"/>
    <w:lvl w:ilvl="0">
      <w:start w:val="2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7"/>
      <w:numFmt w:val="decimal"/>
      <w:lvlText w:val="%1.%2."/>
      <w:lvlJc w:val="left"/>
      <w:pPr>
        <w:ind w:left="1571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cs="Times New Roman" w:hint="default"/>
      </w:rPr>
    </w:lvl>
  </w:abstractNum>
  <w:abstractNum w:abstractNumId="40">
    <w:nsid w:val="79737357"/>
    <w:multiLevelType w:val="hybridMultilevel"/>
    <w:tmpl w:val="547A3C12"/>
    <w:lvl w:ilvl="0" w:tplc="8F80AA10">
      <w:start w:val="1"/>
      <w:numFmt w:val="russianLower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1">
    <w:nsid w:val="7DDC3B99"/>
    <w:multiLevelType w:val="multilevel"/>
    <w:tmpl w:val="416EAB56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cs="Times New Roman"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ind w:left="3501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71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700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7929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9216" w:hanging="1800"/>
      </w:pPr>
      <w:rPr>
        <w:rFonts w:cs="Times New Roman" w:hint="default"/>
      </w:rPr>
    </w:lvl>
  </w:abstractNum>
  <w:abstractNum w:abstractNumId="42">
    <w:nsid w:val="7FB92BAD"/>
    <w:multiLevelType w:val="hybridMultilevel"/>
    <w:tmpl w:val="686A2DEE"/>
    <w:lvl w:ilvl="0" w:tplc="8F80AA10">
      <w:start w:val="1"/>
      <w:numFmt w:val="russianLower"/>
      <w:lvlText w:val="%1)"/>
      <w:lvlJc w:val="left"/>
      <w:pPr>
        <w:ind w:left="128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num w:numId="1">
    <w:abstractNumId w:val="21"/>
  </w:num>
  <w:num w:numId="2">
    <w:abstractNumId w:val="19"/>
  </w:num>
  <w:num w:numId="3">
    <w:abstractNumId w:val="16"/>
  </w:num>
  <w:num w:numId="4">
    <w:abstractNumId w:val="14"/>
  </w:num>
  <w:num w:numId="5">
    <w:abstractNumId w:val="17"/>
  </w:num>
  <w:num w:numId="6">
    <w:abstractNumId w:val="27"/>
  </w:num>
  <w:num w:numId="7">
    <w:abstractNumId w:val="34"/>
  </w:num>
  <w:num w:numId="8">
    <w:abstractNumId w:val="40"/>
  </w:num>
  <w:num w:numId="9">
    <w:abstractNumId w:val="28"/>
  </w:num>
  <w:num w:numId="10">
    <w:abstractNumId w:val="12"/>
  </w:num>
  <w:num w:numId="11">
    <w:abstractNumId w:val="37"/>
  </w:num>
  <w:num w:numId="12">
    <w:abstractNumId w:val="30"/>
  </w:num>
  <w:num w:numId="13">
    <w:abstractNumId w:val="42"/>
  </w:num>
  <w:num w:numId="14">
    <w:abstractNumId w:val="41"/>
  </w:num>
  <w:num w:numId="15">
    <w:abstractNumId w:val="24"/>
  </w:num>
  <w:num w:numId="16">
    <w:abstractNumId w:val="10"/>
  </w:num>
  <w:num w:numId="17">
    <w:abstractNumId w:val="36"/>
  </w:num>
  <w:num w:numId="18">
    <w:abstractNumId w:val="11"/>
  </w:num>
  <w:num w:numId="19">
    <w:abstractNumId w:val="15"/>
  </w:num>
  <w:num w:numId="20">
    <w:abstractNumId w:val="29"/>
  </w:num>
  <w:num w:numId="21">
    <w:abstractNumId w:val="23"/>
  </w:num>
  <w:num w:numId="22">
    <w:abstractNumId w:val="35"/>
  </w:num>
  <w:num w:numId="23">
    <w:abstractNumId w:val="25"/>
  </w:num>
  <w:num w:numId="24">
    <w:abstractNumId w:val="13"/>
  </w:num>
  <w:num w:numId="25">
    <w:abstractNumId w:val="31"/>
  </w:num>
  <w:num w:numId="26">
    <w:abstractNumId w:val="33"/>
  </w:num>
  <w:num w:numId="27">
    <w:abstractNumId w:val="18"/>
  </w:num>
  <w:num w:numId="28">
    <w:abstractNumId w:val="39"/>
  </w:num>
  <w:num w:numId="29">
    <w:abstractNumId w:val="32"/>
  </w:num>
  <w:num w:numId="30">
    <w:abstractNumId w:val="26"/>
  </w:num>
  <w:num w:numId="31">
    <w:abstractNumId w:val="22"/>
  </w:num>
  <w:num w:numId="32">
    <w:abstractNumId w:val="9"/>
  </w:num>
  <w:num w:numId="33">
    <w:abstractNumId w:val="7"/>
  </w:num>
  <w:num w:numId="34">
    <w:abstractNumId w:val="6"/>
  </w:num>
  <w:num w:numId="35">
    <w:abstractNumId w:val="5"/>
  </w:num>
  <w:num w:numId="36">
    <w:abstractNumId w:val="4"/>
  </w:num>
  <w:num w:numId="37">
    <w:abstractNumId w:val="8"/>
  </w:num>
  <w:num w:numId="38">
    <w:abstractNumId w:val="3"/>
  </w:num>
  <w:num w:numId="39">
    <w:abstractNumId w:val="2"/>
  </w:num>
  <w:num w:numId="40">
    <w:abstractNumId w:val="1"/>
  </w:num>
  <w:num w:numId="41">
    <w:abstractNumId w:val="0"/>
  </w:num>
  <w:num w:numId="42">
    <w:abstractNumId w:val="20"/>
  </w:num>
  <w:num w:numId="43">
    <w:abstractNumId w:val="3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  <w:footnote w:id="2"/>
  </w:footnotePr>
  <w:endnotePr>
    <w:endnote w:id="0"/>
    <w:endnote w:id="1"/>
    <w:endnote w:id="2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A5BAD"/>
    <w:rsid w:val="00002564"/>
    <w:rsid w:val="0001557D"/>
    <w:rsid w:val="00033B9A"/>
    <w:rsid w:val="00037479"/>
    <w:rsid w:val="00041863"/>
    <w:rsid w:val="00042449"/>
    <w:rsid w:val="000426FB"/>
    <w:rsid w:val="0004623B"/>
    <w:rsid w:val="00055D16"/>
    <w:rsid w:val="00087D5B"/>
    <w:rsid w:val="00090CEC"/>
    <w:rsid w:val="00095EE4"/>
    <w:rsid w:val="000D25DE"/>
    <w:rsid w:val="000D6451"/>
    <w:rsid w:val="000E0C74"/>
    <w:rsid w:val="000E4D49"/>
    <w:rsid w:val="000F0303"/>
    <w:rsid w:val="000F1224"/>
    <w:rsid w:val="000F1A00"/>
    <w:rsid w:val="000F76BD"/>
    <w:rsid w:val="000F79DE"/>
    <w:rsid w:val="001020DA"/>
    <w:rsid w:val="001149EF"/>
    <w:rsid w:val="00117330"/>
    <w:rsid w:val="00130288"/>
    <w:rsid w:val="00135599"/>
    <w:rsid w:val="00153C0B"/>
    <w:rsid w:val="001550DA"/>
    <w:rsid w:val="00167D47"/>
    <w:rsid w:val="00170412"/>
    <w:rsid w:val="00190540"/>
    <w:rsid w:val="001B76E7"/>
    <w:rsid w:val="001E0A78"/>
    <w:rsid w:val="001E2982"/>
    <w:rsid w:val="001E3231"/>
    <w:rsid w:val="001E3778"/>
    <w:rsid w:val="001F010B"/>
    <w:rsid w:val="002024C1"/>
    <w:rsid w:val="0020253E"/>
    <w:rsid w:val="00202BB4"/>
    <w:rsid w:val="00206D0E"/>
    <w:rsid w:val="002230DE"/>
    <w:rsid w:val="00223862"/>
    <w:rsid w:val="00235C6A"/>
    <w:rsid w:val="002371E8"/>
    <w:rsid w:val="0024541D"/>
    <w:rsid w:val="002549C7"/>
    <w:rsid w:val="00271A70"/>
    <w:rsid w:val="00274C10"/>
    <w:rsid w:val="0029763F"/>
    <w:rsid w:val="002A4DD7"/>
    <w:rsid w:val="002A6A2F"/>
    <w:rsid w:val="002C40D3"/>
    <w:rsid w:val="002C5942"/>
    <w:rsid w:val="002C7016"/>
    <w:rsid w:val="002C7CED"/>
    <w:rsid w:val="002D406D"/>
    <w:rsid w:val="002F2C80"/>
    <w:rsid w:val="00317217"/>
    <w:rsid w:val="00320C99"/>
    <w:rsid w:val="00325A70"/>
    <w:rsid w:val="0033306C"/>
    <w:rsid w:val="00333EE9"/>
    <w:rsid w:val="00334692"/>
    <w:rsid w:val="00344188"/>
    <w:rsid w:val="003472B0"/>
    <w:rsid w:val="0035050D"/>
    <w:rsid w:val="00362515"/>
    <w:rsid w:val="003642AF"/>
    <w:rsid w:val="003B5BB0"/>
    <w:rsid w:val="003C1B5E"/>
    <w:rsid w:val="003C22B6"/>
    <w:rsid w:val="003D2CBE"/>
    <w:rsid w:val="003D332C"/>
    <w:rsid w:val="003D3826"/>
    <w:rsid w:val="003E044B"/>
    <w:rsid w:val="003E548E"/>
    <w:rsid w:val="003E666E"/>
    <w:rsid w:val="003F6753"/>
    <w:rsid w:val="004072C6"/>
    <w:rsid w:val="0041086C"/>
    <w:rsid w:val="004248E6"/>
    <w:rsid w:val="00432318"/>
    <w:rsid w:val="004422C4"/>
    <w:rsid w:val="00443512"/>
    <w:rsid w:val="00444438"/>
    <w:rsid w:val="00447C64"/>
    <w:rsid w:val="00451731"/>
    <w:rsid w:val="004804B2"/>
    <w:rsid w:val="004879CB"/>
    <w:rsid w:val="00487AF9"/>
    <w:rsid w:val="0049307A"/>
    <w:rsid w:val="00497F00"/>
    <w:rsid w:val="004A181F"/>
    <w:rsid w:val="004A62AB"/>
    <w:rsid w:val="004A6901"/>
    <w:rsid w:val="004B5985"/>
    <w:rsid w:val="004C09E6"/>
    <w:rsid w:val="004E5838"/>
    <w:rsid w:val="004E748D"/>
    <w:rsid w:val="005140AE"/>
    <w:rsid w:val="00515242"/>
    <w:rsid w:val="00533EF8"/>
    <w:rsid w:val="00534959"/>
    <w:rsid w:val="00561D6B"/>
    <w:rsid w:val="00561E67"/>
    <w:rsid w:val="005674A3"/>
    <w:rsid w:val="00574435"/>
    <w:rsid w:val="00577B33"/>
    <w:rsid w:val="00594EF1"/>
    <w:rsid w:val="005A1295"/>
    <w:rsid w:val="005A6CBD"/>
    <w:rsid w:val="005A76F1"/>
    <w:rsid w:val="005B01B2"/>
    <w:rsid w:val="005B18B2"/>
    <w:rsid w:val="005B23E4"/>
    <w:rsid w:val="005C1D59"/>
    <w:rsid w:val="005D5169"/>
    <w:rsid w:val="005D634F"/>
    <w:rsid w:val="005E652A"/>
    <w:rsid w:val="005F29E6"/>
    <w:rsid w:val="005F6EE7"/>
    <w:rsid w:val="006171DE"/>
    <w:rsid w:val="00636066"/>
    <w:rsid w:val="006363E0"/>
    <w:rsid w:val="00645645"/>
    <w:rsid w:val="00660D36"/>
    <w:rsid w:val="00661786"/>
    <w:rsid w:val="00667B5C"/>
    <w:rsid w:val="00676899"/>
    <w:rsid w:val="0069459E"/>
    <w:rsid w:val="00696047"/>
    <w:rsid w:val="0069671A"/>
    <w:rsid w:val="006B083C"/>
    <w:rsid w:val="006B24F0"/>
    <w:rsid w:val="006B3D5B"/>
    <w:rsid w:val="006B6E7B"/>
    <w:rsid w:val="006C3DD1"/>
    <w:rsid w:val="006C5C95"/>
    <w:rsid w:val="006D0433"/>
    <w:rsid w:val="006D1685"/>
    <w:rsid w:val="006D2DB6"/>
    <w:rsid w:val="006D785E"/>
    <w:rsid w:val="006E3CC3"/>
    <w:rsid w:val="006E4FF3"/>
    <w:rsid w:val="006F649E"/>
    <w:rsid w:val="006F6791"/>
    <w:rsid w:val="00704587"/>
    <w:rsid w:val="00724C93"/>
    <w:rsid w:val="00734BB6"/>
    <w:rsid w:val="007417B1"/>
    <w:rsid w:val="00752682"/>
    <w:rsid w:val="007730A8"/>
    <w:rsid w:val="007A00E5"/>
    <w:rsid w:val="007C360F"/>
    <w:rsid w:val="007D2247"/>
    <w:rsid w:val="007D3570"/>
    <w:rsid w:val="007E2D7C"/>
    <w:rsid w:val="007E450A"/>
    <w:rsid w:val="007F0E06"/>
    <w:rsid w:val="007F692E"/>
    <w:rsid w:val="00807CC2"/>
    <w:rsid w:val="00812DBC"/>
    <w:rsid w:val="00817B4A"/>
    <w:rsid w:val="0082021A"/>
    <w:rsid w:val="0082544E"/>
    <w:rsid w:val="00827B60"/>
    <w:rsid w:val="00830A75"/>
    <w:rsid w:val="00861814"/>
    <w:rsid w:val="00861CA2"/>
    <w:rsid w:val="008623A5"/>
    <w:rsid w:val="008B06B4"/>
    <w:rsid w:val="008B0B8C"/>
    <w:rsid w:val="008C0D4C"/>
    <w:rsid w:val="008C26D4"/>
    <w:rsid w:val="008D36B6"/>
    <w:rsid w:val="008E6463"/>
    <w:rsid w:val="008E64EE"/>
    <w:rsid w:val="008F2B24"/>
    <w:rsid w:val="008F5481"/>
    <w:rsid w:val="00916C54"/>
    <w:rsid w:val="00916F12"/>
    <w:rsid w:val="00922508"/>
    <w:rsid w:val="00971449"/>
    <w:rsid w:val="0097359B"/>
    <w:rsid w:val="00984F17"/>
    <w:rsid w:val="009866D0"/>
    <w:rsid w:val="00986C02"/>
    <w:rsid w:val="009B0069"/>
    <w:rsid w:val="009B0905"/>
    <w:rsid w:val="009B2134"/>
    <w:rsid w:val="009C5252"/>
    <w:rsid w:val="009D7E30"/>
    <w:rsid w:val="009E7565"/>
    <w:rsid w:val="009F4DAA"/>
    <w:rsid w:val="00A00891"/>
    <w:rsid w:val="00A11D3B"/>
    <w:rsid w:val="00A17978"/>
    <w:rsid w:val="00A314D8"/>
    <w:rsid w:val="00A358D7"/>
    <w:rsid w:val="00A36D5B"/>
    <w:rsid w:val="00A5196C"/>
    <w:rsid w:val="00A60A54"/>
    <w:rsid w:val="00A66053"/>
    <w:rsid w:val="00A81ABD"/>
    <w:rsid w:val="00A95959"/>
    <w:rsid w:val="00AB2702"/>
    <w:rsid w:val="00AD6FD6"/>
    <w:rsid w:val="00AF23E0"/>
    <w:rsid w:val="00B0550D"/>
    <w:rsid w:val="00B1055B"/>
    <w:rsid w:val="00B14605"/>
    <w:rsid w:val="00B2166D"/>
    <w:rsid w:val="00B23F79"/>
    <w:rsid w:val="00B45C16"/>
    <w:rsid w:val="00B52E70"/>
    <w:rsid w:val="00B559B7"/>
    <w:rsid w:val="00B6208D"/>
    <w:rsid w:val="00B636CC"/>
    <w:rsid w:val="00B74D25"/>
    <w:rsid w:val="00B82123"/>
    <w:rsid w:val="00BA6D89"/>
    <w:rsid w:val="00BD2567"/>
    <w:rsid w:val="00BD2C86"/>
    <w:rsid w:val="00BF2FC9"/>
    <w:rsid w:val="00C057DC"/>
    <w:rsid w:val="00C1619D"/>
    <w:rsid w:val="00C23910"/>
    <w:rsid w:val="00C246D8"/>
    <w:rsid w:val="00C324C7"/>
    <w:rsid w:val="00C44342"/>
    <w:rsid w:val="00C54018"/>
    <w:rsid w:val="00C56BA9"/>
    <w:rsid w:val="00C64F14"/>
    <w:rsid w:val="00C708FD"/>
    <w:rsid w:val="00C713FC"/>
    <w:rsid w:val="00C72CA8"/>
    <w:rsid w:val="00C84662"/>
    <w:rsid w:val="00C860B7"/>
    <w:rsid w:val="00C8704B"/>
    <w:rsid w:val="00CE424E"/>
    <w:rsid w:val="00CE6D91"/>
    <w:rsid w:val="00CF184D"/>
    <w:rsid w:val="00CF2EF0"/>
    <w:rsid w:val="00CF6B58"/>
    <w:rsid w:val="00D01DA5"/>
    <w:rsid w:val="00D05308"/>
    <w:rsid w:val="00D07D26"/>
    <w:rsid w:val="00D24230"/>
    <w:rsid w:val="00D47752"/>
    <w:rsid w:val="00D50720"/>
    <w:rsid w:val="00D61D67"/>
    <w:rsid w:val="00D65AF5"/>
    <w:rsid w:val="00D72581"/>
    <w:rsid w:val="00D76538"/>
    <w:rsid w:val="00D83EB9"/>
    <w:rsid w:val="00D97861"/>
    <w:rsid w:val="00DA13C1"/>
    <w:rsid w:val="00DA5777"/>
    <w:rsid w:val="00DA5BAD"/>
    <w:rsid w:val="00DC76EC"/>
    <w:rsid w:val="00DD708F"/>
    <w:rsid w:val="00DE3B16"/>
    <w:rsid w:val="00DF7BF4"/>
    <w:rsid w:val="00E270AF"/>
    <w:rsid w:val="00E34B47"/>
    <w:rsid w:val="00E44D95"/>
    <w:rsid w:val="00E52A16"/>
    <w:rsid w:val="00E5459D"/>
    <w:rsid w:val="00E57347"/>
    <w:rsid w:val="00E57E36"/>
    <w:rsid w:val="00E743E4"/>
    <w:rsid w:val="00E82616"/>
    <w:rsid w:val="00E837D1"/>
    <w:rsid w:val="00E84260"/>
    <w:rsid w:val="00E850FB"/>
    <w:rsid w:val="00E8583D"/>
    <w:rsid w:val="00E9368D"/>
    <w:rsid w:val="00E96056"/>
    <w:rsid w:val="00E9762F"/>
    <w:rsid w:val="00EA1903"/>
    <w:rsid w:val="00ED46E6"/>
    <w:rsid w:val="00EE1246"/>
    <w:rsid w:val="00F015BE"/>
    <w:rsid w:val="00F02A46"/>
    <w:rsid w:val="00F11BBA"/>
    <w:rsid w:val="00F32EFD"/>
    <w:rsid w:val="00F33E75"/>
    <w:rsid w:val="00F40697"/>
    <w:rsid w:val="00F52E6E"/>
    <w:rsid w:val="00F56DB6"/>
    <w:rsid w:val="00F57844"/>
    <w:rsid w:val="00F602E4"/>
    <w:rsid w:val="00F66C84"/>
    <w:rsid w:val="00F70D47"/>
    <w:rsid w:val="00F70F8A"/>
    <w:rsid w:val="00F80CD5"/>
    <w:rsid w:val="00F82633"/>
    <w:rsid w:val="00F97028"/>
    <w:rsid w:val="00FB2D06"/>
    <w:rsid w:val="00FC13FA"/>
    <w:rsid w:val="00FC42CB"/>
    <w:rsid w:val="00FE1CAF"/>
    <w:rsid w:val="00FE5B3E"/>
    <w:rsid w:val="00FF0320"/>
    <w:rsid w:val="00FF3C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footnote reference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29E6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5F29E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5F29E6"/>
    <w:pPr>
      <w:widowControl w:val="0"/>
      <w:autoSpaceDE w:val="0"/>
      <w:autoSpaceDN w:val="0"/>
      <w:adjustRightInd w:val="0"/>
    </w:pPr>
    <w:rPr>
      <w:rFonts w:eastAsia="Times New Roman" w:cs="Calibri"/>
      <w:b/>
      <w:bCs/>
    </w:rPr>
  </w:style>
  <w:style w:type="paragraph" w:customStyle="1" w:styleId="ConsPlusCell">
    <w:name w:val="ConsPlusCell"/>
    <w:uiPriority w:val="99"/>
    <w:rsid w:val="005F29E6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paragraph" w:styleId="ListParagraph">
    <w:name w:val="List Paragraph"/>
    <w:basedOn w:val="Normal"/>
    <w:uiPriority w:val="99"/>
    <w:qFormat/>
    <w:rsid w:val="005F29E6"/>
    <w:pPr>
      <w:ind w:left="720"/>
      <w:contextualSpacing/>
    </w:pPr>
  </w:style>
  <w:style w:type="character" w:styleId="FootnoteReference">
    <w:name w:val="footnote reference"/>
    <w:basedOn w:val="DefaultParagraphFont"/>
    <w:uiPriority w:val="99"/>
    <w:rsid w:val="005F29E6"/>
    <w:rPr>
      <w:rFonts w:cs="Times New Roman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5F29E6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FootnoteTextChar">
    <w:name w:val="Footnote Text Char"/>
    <w:basedOn w:val="DefaultParagraphFont"/>
    <w:link w:val="FootnoteText"/>
    <w:uiPriority w:val="99"/>
    <w:locked/>
    <w:rsid w:val="005F29E6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link w:val="ConsPlusNormal0"/>
    <w:uiPriority w:val="99"/>
    <w:rsid w:val="005F29E6"/>
    <w:pPr>
      <w:widowControl w:val="0"/>
      <w:autoSpaceDE w:val="0"/>
      <w:autoSpaceDN w:val="0"/>
      <w:adjustRightInd w:val="0"/>
      <w:ind w:firstLine="720"/>
    </w:pPr>
    <w:rPr>
      <w:rFonts w:ascii="Arial" w:hAnsi="Arial"/>
    </w:rPr>
  </w:style>
  <w:style w:type="character" w:customStyle="1" w:styleId="ConsPlusNormal0">
    <w:name w:val="ConsPlusNormal Знак"/>
    <w:link w:val="ConsPlusNormal"/>
    <w:uiPriority w:val="99"/>
    <w:locked/>
    <w:rsid w:val="005F29E6"/>
    <w:rPr>
      <w:rFonts w:ascii="Arial" w:hAnsi="Arial"/>
      <w:sz w:val="22"/>
      <w:lang w:eastAsia="ru-RU"/>
    </w:rPr>
  </w:style>
  <w:style w:type="paragraph" w:styleId="Footer">
    <w:name w:val="footer"/>
    <w:basedOn w:val="Normal"/>
    <w:link w:val="FooterChar"/>
    <w:uiPriority w:val="99"/>
    <w:rsid w:val="005F29E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oterChar">
    <w:name w:val="Footer Char"/>
    <w:basedOn w:val="DefaultParagraphFont"/>
    <w:link w:val="Footer"/>
    <w:uiPriority w:val="99"/>
    <w:locked/>
    <w:rsid w:val="005F29E6"/>
    <w:rPr>
      <w:rFonts w:ascii="Times New Roman" w:hAnsi="Times New Roman" w:cs="Times New Roman"/>
      <w:sz w:val="24"/>
      <w:szCs w:val="24"/>
      <w:lang w:eastAsia="ru-RU"/>
    </w:rPr>
  </w:style>
  <w:style w:type="character" w:styleId="Hyperlink">
    <w:name w:val="Hyperlink"/>
    <w:basedOn w:val="DefaultParagraphFont"/>
    <w:uiPriority w:val="99"/>
    <w:rsid w:val="005F29E6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5F29E6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5F29E6"/>
    <w:rPr>
      <w:rFonts w:ascii="Times New Roman" w:hAnsi="Times New Roman" w:cs="Times New Roman"/>
      <w:sz w:val="24"/>
      <w:szCs w:val="24"/>
      <w:lang w:eastAsia="ru-RU"/>
    </w:rPr>
  </w:style>
  <w:style w:type="paragraph" w:styleId="Header">
    <w:name w:val="header"/>
    <w:basedOn w:val="Normal"/>
    <w:link w:val="HeaderChar"/>
    <w:uiPriority w:val="99"/>
    <w:rsid w:val="005F29E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HeaderChar">
    <w:name w:val="Header Char"/>
    <w:basedOn w:val="DefaultParagraphFont"/>
    <w:link w:val="Header"/>
    <w:uiPriority w:val="99"/>
    <w:locked/>
    <w:rsid w:val="005F29E6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CommentTextChar">
    <w:name w:val="Comment Text Char"/>
    <w:basedOn w:val="DefaultParagraphFont"/>
    <w:link w:val="CommentText"/>
    <w:uiPriority w:val="99"/>
    <w:locked/>
    <w:rsid w:val="005F29E6"/>
    <w:rPr>
      <w:rFonts w:cs="Times New Roman"/>
      <w:sz w:val="20"/>
      <w:szCs w:val="20"/>
    </w:rPr>
  </w:style>
  <w:style w:type="paragraph" w:styleId="CommentText">
    <w:name w:val="annotation text"/>
    <w:basedOn w:val="Normal"/>
    <w:link w:val="CommentTextChar"/>
    <w:uiPriority w:val="99"/>
    <w:rsid w:val="005F29E6"/>
    <w:pPr>
      <w:spacing w:line="240" w:lineRule="auto"/>
    </w:pPr>
    <w:rPr>
      <w:sz w:val="20"/>
      <w:szCs w:val="20"/>
    </w:rPr>
  </w:style>
  <w:style w:type="character" w:customStyle="1" w:styleId="CommentTextChar1">
    <w:name w:val="Comment Text Char1"/>
    <w:basedOn w:val="DefaultParagraphFont"/>
    <w:link w:val="CommentText"/>
    <w:uiPriority w:val="99"/>
    <w:semiHidden/>
    <w:locked/>
    <w:rsid w:val="00CF184D"/>
    <w:rPr>
      <w:rFonts w:cs="Times New Roman"/>
      <w:sz w:val="20"/>
      <w:szCs w:val="20"/>
      <w:lang w:eastAsia="en-US"/>
    </w:rPr>
  </w:style>
  <w:style w:type="character" w:customStyle="1" w:styleId="1">
    <w:name w:val="Текст примечания Знак1"/>
    <w:basedOn w:val="DefaultParagraphFont"/>
    <w:uiPriority w:val="99"/>
    <w:semiHidden/>
    <w:rsid w:val="005F29E6"/>
    <w:rPr>
      <w:rFonts w:cs="Times New Roman"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5F29E6"/>
    <w:rPr>
      <w:b/>
      <w:bCs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5F29E6"/>
    <w:rPr>
      <w:b/>
      <w:bCs/>
    </w:rPr>
  </w:style>
  <w:style w:type="character" w:customStyle="1" w:styleId="CommentSubjectChar1">
    <w:name w:val="Comment Subject Char1"/>
    <w:basedOn w:val="CommentTextChar"/>
    <w:link w:val="CommentSubject"/>
    <w:uiPriority w:val="99"/>
    <w:semiHidden/>
    <w:locked/>
    <w:rsid w:val="00CF184D"/>
    <w:rPr>
      <w:b/>
      <w:bCs/>
      <w:lang w:eastAsia="en-US"/>
    </w:rPr>
  </w:style>
  <w:style w:type="character" w:customStyle="1" w:styleId="10">
    <w:name w:val="Тема примечания Знак1"/>
    <w:basedOn w:val="1"/>
    <w:uiPriority w:val="99"/>
    <w:semiHidden/>
    <w:rsid w:val="005F29E6"/>
    <w:rPr>
      <w:b/>
      <w:bCs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5F29E6"/>
    <w:rPr>
      <w:rFonts w:ascii="Tahoma" w:hAnsi="Tahoma" w:cs="Tahoma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rsid w:val="005F29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1">
    <w:name w:val="Balloon Text Char1"/>
    <w:basedOn w:val="DefaultParagraphFont"/>
    <w:link w:val="BalloonText"/>
    <w:uiPriority w:val="99"/>
    <w:semiHidden/>
    <w:locked/>
    <w:rsid w:val="00CF184D"/>
    <w:rPr>
      <w:rFonts w:ascii="Times New Roman" w:hAnsi="Times New Roman" w:cs="Times New Roman"/>
      <w:sz w:val="2"/>
      <w:lang w:eastAsia="en-US"/>
    </w:rPr>
  </w:style>
  <w:style w:type="character" w:customStyle="1" w:styleId="11">
    <w:name w:val="Текст выноски Знак1"/>
    <w:basedOn w:val="DefaultParagraphFont"/>
    <w:uiPriority w:val="99"/>
    <w:semiHidden/>
    <w:rsid w:val="005F29E6"/>
    <w:rPr>
      <w:rFonts w:ascii="Tahoma" w:hAnsi="Tahoma" w:cs="Tahoma"/>
      <w:sz w:val="16"/>
      <w:szCs w:val="16"/>
    </w:rPr>
  </w:style>
  <w:style w:type="paragraph" w:customStyle="1" w:styleId="FORMATTEXT">
    <w:name w:val=".FORMATTEXT"/>
    <w:uiPriority w:val="99"/>
    <w:rsid w:val="005F29E6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paragraph" w:customStyle="1" w:styleId="HEADERTEXT">
    <w:name w:val=".HEADERTEXT"/>
    <w:uiPriority w:val="99"/>
    <w:rsid w:val="005F29E6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5F29E6"/>
    <w:rPr>
      <w:rFonts w:cs="Times New Roman"/>
    </w:rPr>
  </w:style>
  <w:style w:type="paragraph" w:styleId="BodyTextIndent">
    <w:name w:val="Body Text Indent"/>
    <w:basedOn w:val="Normal"/>
    <w:link w:val="BodyTextIndentChar"/>
    <w:uiPriority w:val="99"/>
    <w:semiHidden/>
    <w:rsid w:val="005F29E6"/>
    <w:pPr>
      <w:spacing w:after="120"/>
      <w:ind w:left="283"/>
    </w:pPr>
  </w:style>
  <w:style w:type="character" w:customStyle="1" w:styleId="BodyTextIndentChar1">
    <w:name w:val="Body Text Indent Char1"/>
    <w:basedOn w:val="DefaultParagraphFont"/>
    <w:link w:val="BodyTextIndent"/>
    <w:uiPriority w:val="99"/>
    <w:semiHidden/>
    <w:locked/>
    <w:rsid w:val="00CF184D"/>
    <w:rPr>
      <w:rFonts w:cs="Times New Roman"/>
      <w:lang w:eastAsia="en-US"/>
    </w:rPr>
  </w:style>
  <w:style w:type="character" w:customStyle="1" w:styleId="12">
    <w:name w:val="Основной текст с отступом Знак1"/>
    <w:basedOn w:val="DefaultParagraphFont"/>
    <w:uiPriority w:val="99"/>
    <w:semiHidden/>
    <w:rsid w:val="005F29E6"/>
    <w:rPr>
      <w:rFonts w:cs="Times New Roman"/>
    </w:rPr>
  </w:style>
  <w:style w:type="paragraph" w:styleId="BodyText2">
    <w:name w:val="Body Text 2"/>
    <w:basedOn w:val="Normal"/>
    <w:link w:val="BodyText2Char"/>
    <w:uiPriority w:val="99"/>
    <w:rsid w:val="005F29E6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5F29E6"/>
    <w:rPr>
      <w:rFonts w:ascii="Times New Roman" w:hAnsi="Times New Roman" w:cs="Times New Roman"/>
      <w:sz w:val="24"/>
      <w:szCs w:val="24"/>
      <w:lang w:eastAsia="ru-RU"/>
    </w:rPr>
  </w:style>
  <w:style w:type="paragraph" w:styleId="Revision">
    <w:name w:val="Revision"/>
    <w:hidden/>
    <w:uiPriority w:val="99"/>
    <w:semiHidden/>
    <w:rsid w:val="00F11BBA"/>
    <w:rPr>
      <w:lang w:eastAsia="en-US"/>
    </w:rPr>
  </w:style>
  <w:style w:type="character" w:styleId="CommentReference">
    <w:name w:val="annotation reference"/>
    <w:basedOn w:val="DefaultParagraphFont"/>
    <w:uiPriority w:val="99"/>
    <w:semiHidden/>
    <w:rsid w:val="00002564"/>
    <w:rPr>
      <w:rFonts w:cs="Times New Roman"/>
      <w:sz w:val="16"/>
      <w:szCs w:val="16"/>
    </w:rPr>
  </w:style>
  <w:style w:type="paragraph" w:customStyle="1" w:styleId="Heading">
    <w:name w:val="Heading"/>
    <w:uiPriority w:val="99"/>
    <w:rsid w:val="000F76BD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NormalWeb">
    <w:name w:val="Normal (Web)"/>
    <w:basedOn w:val="Normal"/>
    <w:uiPriority w:val="99"/>
    <w:rsid w:val="00ED46E6"/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38002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002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002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002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002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002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002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241</TotalTime>
  <Pages>2</Pages>
  <Words>315</Words>
  <Characters>1802</Characters>
  <Application>Microsoft Office Outlook</Application>
  <DocSecurity>0</DocSecurity>
  <Lines>0</Lines>
  <Paragraphs>0</Paragraphs>
  <ScaleCrop>false</ScaleCrop>
  <Company>SPb GY GMC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Семушина Светлана Леонидовна</dc:creator>
  <cp:keywords/>
  <dc:description/>
  <cp:lastModifiedBy>-</cp:lastModifiedBy>
  <cp:revision>9</cp:revision>
  <cp:lastPrinted>2013-10-21T14:37:00Z</cp:lastPrinted>
  <dcterms:created xsi:type="dcterms:W3CDTF">2013-11-22T07:52:00Z</dcterms:created>
  <dcterms:modified xsi:type="dcterms:W3CDTF">2014-05-19T12:30:00Z</dcterms:modified>
</cp:coreProperties>
</file>