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1CE" w:rsidRDefault="005061CE" w:rsidP="006E669B">
      <w:pPr>
        <w:spacing w:after="0" w:line="240" w:lineRule="auto"/>
        <w:jc w:val="center"/>
        <w:rPr>
          <w:rFonts w:ascii="Times New Roman" w:hAnsi="Times New Roman"/>
          <w:b/>
          <w:bCs/>
          <w:sz w:val="28"/>
          <w:szCs w:val="28"/>
        </w:rPr>
      </w:pPr>
      <w:r>
        <w:rPr>
          <w:rFonts w:ascii="Times New Roman" w:hAnsi="Times New Roman"/>
          <w:b/>
          <w:bCs/>
          <w:sz w:val="28"/>
          <w:szCs w:val="28"/>
        </w:rPr>
        <w:t>ПРОКУРАТУРА РАЗЪЯСНЯЕТ</w:t>
      </w:r>
    </w:p>
    <w:p w:rsidR="005061CE" w:rsidRDefault="005061CE" w:rsidP="006E669B">
      <w:pPr>
        <w:spacing w:after="0" w:line="240" w:lineRule="auto"/>
        <w:ind w:firstLine="709"/>
        <w:jc w:val="both"/>
        <w:rPr>
          <w:rFonts w:ascii="Times New Roman" w:hAnsi="Times New Roman"/>
          <w:sz w:val="28"/>
          <w:szCs w:val="28"/>
        </w:rPr>
      </w:pPr>
    </w:p>
    <w:p w:rsidR="005061CE" w:rsidRPr="00DB6F96" w:rsidRDefault="005061CE" w:rsidP="006E669B">
      <w:pPr>
        <w:jc w:val="center"/>
        <w:rPr>
          <w:rFonts w:ascii="Times New Roman" w:hAnsi="Times New Roman"/>
          <w:b/>
          <w:sz w:val="28"/>
          <w:szCs w:val="28"/>
        </w:rPr>
      </w:pPr>
      <w:r>
        <w:rPr>
          <w:rFonts w:ascii="Times New Roman" w:hAnsi="Times New Roman"/>
          <w:b/>
          <w:sz w:val="28"/>
          <w:szCs w:val="28"/>
        </w:rPr>
        <w:t>«П</w:t>
      </w:r>
      <w:r w:rsidRPr="00DB6F96">
        <w:rPr>
          <w:rFonts w:ascii="Times New Roman" w:hAnsi="Times New Roman"/>
          <w:b/>
          <w:sz w:val="28"/>
          <w:szCs w:val="28"/>
        </w:rPr>
        <w:t xml:space="preserve">равила поведения, если Вы подверглись административному </w:t>
      </w:r>
      <w:r>
        <w:rPr>
          <w:rFonts w:ascii="Times New Roman" w:hAnsi="Times New Roman"/>
          <w:b/>
          <w:sz w:val="28"/>
          <w:szCs w:val="28"/>
        </w:rPr>
        <w:t>задержанию сотрудниками полиции»</w:t>
      </w:r>
    </w:p>
    <w:p w:rsidR="005061CE" w:rsidRPr="00DB6F96"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Административное задержание - это наиболее распространенное процессуальное действие, с которого очень часто начинаются все самые серьезные неприятности и испытания, связанные с правоохранительными органами, в особенности - с полицией.</w:t>
      </w:r>
    </w:p>
    <w:p w:rsidR="005061CE" w:rsidRPr="00DB6F96"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 xml:space="preserve">Практически любой, даже самый законопослушный гражданин может быть задержанным за совершение административного проступка или же просто может быть доставлен в отделение полиции для выяснения личности. </w:t>
      </w:r>
    </w:p>
    <w:p w:rsidR="005061CE"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Правовым основанием для проведения проверки документов является п.2 ст. 13 Федерального закона «О полиции»</w:t>
      </w:r>
      <w:r>
        <w:rPr>
          <w:rFonts w:ascii="Times New Roman" w:hAnsi="Times New Roman"/>
          <w:sz w:val="28"/>
          <w:szCs w:val="28"/>
          <w:lang w:eastAsia="ru-RU"/>
        </w:rPr>
        <w:t>.</w:t>
      </w:r>
    </w:p>
    <w:p w:rsidR="005061CE"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Проверка документов допускается и в случае</w:t>
      </w:r>
      <w:r>
        <w:rPr>
          <w:rFonts w:ascii="Times New Roman" w:hAnsi="Times New Roman"/>
          <w:sz w:val="28"/>
          <w:szCs w:val="28"/>
          <w:lang w:eastAsia="ru-RU"/>
        </w:rPr>
        <w:t xml:space="preserve"> совершения гражданином</w:t>
      </w:r>
      <w:r w:rsidRPr="00D26C8E">
        <w:rPr>
          <w:rFonts w:ascii="Times New Roman" w:hAnsi="Times New Roman"/>
          <w:sz w:val="28"/>
          <w:szCs w:val="28"/>
          <w:lang w:eastAsia="ru-RU"/>
        </w:rPr>
        <w:t xml:space="preserve"> административно</w:t>
      </w:r>
      <w:r>
        <w:rPr>
          <w:rFonts w:ascii="Times New Roman" w:hAnsi="Times New Roman"/>
          <w:sz w:val="28"/>
          <w:szCs w:val="28"/>
          <w:lang w:eastAsia="ru-RU"/>
        </w:rPr>
        <w:t>го</w:t>
      </w:r>
      <w:r w:rsidRPr="00D26C8E">
        <w:rPr>
          <w:rFonts w:ascii="Times New Roman" w:hAnsi="Times New Roman"/>
          <w:sz w:val="28"/>
          <w:szCs w:val="28"/>
          <w:lang w:eastAsia="ru-RU"/>
        </w:rPr>
        <w:t xml:space="preserve"> правонарушени</w:t>
      </w:r>
      <w:r>
        <w:rPr>
          <w:rFonts w:ascii="Times New Roman" w:hAnsi="Times New Roman"/>
          <w:sz w:val="28"/>
          <w:szCs w:val="28"/>
          <w:lang w:eastAsia="ru-RU"/>
        </w:rPr>
        <w:t>я.</w:t>
      </w:r>
      <w:r w:rsidRPr="00D26C8E">
        <w:rPr>
          <w:rFonts w:ascii="Times New Roman" w:hAnsi="Times New Roman"/>
          <w:sz w:val="28"/>
          <w:szCs w:val="28"/>
          <w:lang w:eastAsia="ru-RU"/>
        </w:rPr>
        <w:t xml:space="preserve"> </w:t>
      </w:r>
    </w:p>
    <w:p w:rsidR="005061CE" w:rsidRDefault="005061CE" w:rsidP="006E669B">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Ф</w:t>
      </w:r>
      <w:r w:rsidRPr="00D26C8E">
        <w:rPr>
          <w:rFonts w:ascii="Times New Roman" w:hAnsi="Times New Roman"/>
          <w:sz w:val="28"/>
          <w:szCs w:val="28"/>
          <w:lang w:eastAsia="ru-RU"/>
        </w:rPr>
        <w:t>ормальный повод найдется всегда</w:t>
      </w:r>
      <w:r>
        <w:rPr>
          <w:rFonts w:ascii="Times New Roman" w:hAnsi="Times New Roman"/>
          <w:sz w:val="28"/>
          <w:szCs w:val="28"/>
          <w:lang w:eastAsia="ru-RU"/>
        </w:rPr>
        <w:t>. Н</w:t>
      </w:r>
      <w:r w:rsidRPr="00D26C8E">
        <w:rPr>
          <w:rFonts w:ascii="Times New Roman" w:hAnsi="Times New Roman"/>
          <w:sz w:val="28"/>
          <w:szCs w:val="28"/>
          <w:lang w:eastAsia="ru-RU"/>
        </w:rPr>
        <w:t xml:space="preserve">апример, полицейскому </w:t>
      </w:r>
      <w:r>
        <w:rPr>
          <w:rFonts w:ascii="Times New Roman" w:hAnsi="Times New Roman"/>
          <w:sz w:val="28"/>
          <w:szCs w:val="28"/>
          <w:lang w:eastAsia="ru-RU"/>
        </w:rPr>
        <w:t>может показаться, что</w:t>
      </w:r>
      <w:r w:rsidRPr="00D26C8E">
        <w:rPr>
          <w:rFonts w:ascii="Times New Roman" w:hAnsi="Times New Roman"/>
          <w:sz w:val="28"/>
          <w:szCs w:val="28"/>
          <w:lang w:eastAsia="ru-RU"/>
        </w:rPr>
        <w:t xml:space="preserve"> вы похожи на одного из разыскиваемых преступников. </w:t>
      </w:r>
      <w:r>
        <w:rPr>
          <w:rFonts w:ascii="Times New Roman" w:hAnsi="Times New Roman"/>
          <w:sz w:val="28"/>
          <w:szCs w:val="28"/>
          <w:lang w:eastAsia="ru-RU"/>
        </w:rPr>
        <w:t xml:space="preserve">    </w:t>
      </w:r>
    </w:p>
    <w:p w:rsidR="005061CE" w:rsidRPr="00DB6F96"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 xml:space="preserve">Ничего страшного в этом нет, особенно если у вас при себе имеется паспорт или другой документ удостоверяющий личность. Но даже при их отсутствии всегда </w:t>
      </w:r>
      <w:r>
        <w:rPr>
          <w:rFonts w:ascii="Times New Roman" w:hAnsi="Times New Roman"/>
          <w:sz w:val="28"/>
          <w:szCs w:val="28"/>
          <w:lang w:eastAsia="ru-RU"/>
        </w:rPr>
        <w:t>можно выйти из положения, с</w:t>
      </w:r>
      <w:r w:rsidRPr="00D26C8E">
        <w:rPr>
          <w:rFonts w:ascii="Times New Roman" w:hAnsi="Times New Roman"/>
          <w:sz w:val="28"/>
          <w:szCs w:val="28"/>
          <w:lang w:eastAsia="ru-RU"/>
        </w:rPr>
        <w:t>ообщи</w:t>
      </w:r>
      <w:r>
        <w:rPr>
          <w:rFonts w:ascii="Times New Roman" w:hAnsi="Times New Roman"/>
          <w:sz w:val="28"/>
          <w:szCs w:val="28"/>
          <w:lang w:eastAsia="ru-RU"/>
        </w:rPr>
        <w:t>в сотруднику</w:t>
      </w:r>
      <w:r w:rsidRPr="00D26C8E">
        <w:rPr>
          <w:rFonts w:ascii="Times New Roman" w:hAnsi="Times New Roman"/>
          <w:sz w:val="28"/>
          <w:szCs w:val="28"/>
          <w:lang w:eastAsia="ru-RU"/>
        </w:rPr>
        <w:t xml:space="preserve"> подлинные </w:t>
      </w:r>
      <w:r>
        <w:rPr>
          <w:rFonts w:ascii="Times New Roman" w:hAnsi="Times New Roman"/>
          <w:sz w:val="28"/>
          <w:szCs w:val="28"/>
          <w:lang w:eastAsia="ru-RU"/>
        </w:rPr>
        <w:t>фамилию, имя и отчество,  время  и место рождения,</w:t>
      </w:r>
      <w:r w:rsidRPr="00D26C8E">
        <w:rPr>
          <w:rFonts w:ascii="Times New Roman" w:hAnsi="Times New Roman"/>
          <w:sz w:val="28"/>
          <w:szCs w:val="28"/>
          <w:lang w:eastAsia="ru-RU"/>
        </w:rPr>
        <w:t xml:space="preserve"> домашний адрес, номер телефона родителей или родственников.</w:t>
      </w:r>
    </w:p>
    <w:p w:rsidR="005061CE"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Если же вас все-таки доставили в отделение, постарайтесь отнестись к этому как можно спокойнее. Исходить следует из того, что отсутствие документов не является правонарушением,</w:t>
      </w:r>
      <w:r>
        <w:rPr>
          <w:rFonts w:ascii="Times New Roman" w:hAnsi="Times New Roman"/>
          <w:sz w:val="28"/>
          <w:szCs w:val="28"/>
          <w:lang w:eastAsia="ru-RU"/>
        </w:rPr>
        <w:t xml:space="preserve"> а значит</w:t>
      </w:r>
      <w:r w:rsidRPr="00D26C8E">
        <w:rPr>
          <w:rFonts w:ascii="Times New Roman" w:hAnsi="Times New Roman"/>
          <w:sz w:val="28"/>
          <w:szCs w:val="28"/>
          <w:lang w:eastAsia="ru-RU"/>
        </w:rPr>
        <w:t xml:space="preserve"> вы ничего не</w:t>
      </w:r>
      <w:r>
        <w:rPr>
          <w:rFonts w:ascii="Times New Roman" w:hAnsi="Times New Roman"/>
          <w:sz w:val="28"/>
          <w:szCs w:val="28"/>
          <w:lang w:eastAsia="ru-RU"/>
        </w:rPr>
        <w:t xml:space="preserve"> </w:t>
      </w:r>
      <w:r w:rsidRPr="00D26C8E">
        <w:rPr>
          <w:rFonts w:ascii="Times New Roman" w:hAnsi="Times New Roman"/>
          <w:sz w:val="28"/>
          <w:szCs w:val="28"/>
          <w:lang w:eastAsia="ru-RU"/>
        </w:rPr>
        <w:t xml:space="preserve">нарушили. </w:t>
      </w:r>
      <w:r>
        <w:rPr>
          <w:rFonts w:ascii="Times New Roman" w:hAnsi="Times New Roman"/>
          <w:sz w:val="28"/>
          <w:szCs w:val="28"/>
          <w:lang w:eastAsia="ru-RU"/>
        </w:rPr>
        <w:t xml:space="preserve">    </w:t>
      </w:r>
    </w:p>
    <w:p w:rsidR="005061CE" w:rsidRPr="00DB6F96"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Максимальный срок, на который вас могут задержать в отделении - 3 часа с момента достав</w:t>
      </w:r>
      <w:r>
        <w:rPr>
          <w:rFonts w:ascii="Times New Roman" w:hAnsi="Times New Roman"/>
          <w:sz w:val="28"/>
          <w:szCs w:val="28"/>
          <w:lang w:eastAsia="ru-RU"/>
        </w:rPr>
        <w:t>ления.</w:t>
      </w:r>
      <w:r w:rsidRPr="00D26C8E">
        <w:rPr>
          <w:rFonts w:ascii="Times New Roman" w:hAnsi="Times New Roman"/>
          <w:sz w:val="28"/>
          <w:szCs w:val="28"/>
          <w:lang w:eastAsia="ru-RU"/>
        </w:rPr>
        <w:t xml:space="preserve"> По данному факту обязательно составляется протокол, копию которого должны вручить вам. В протоколе указывается должность, звание и фамилия полицейских, доставивших вас в отделение, причина, время достав</w:t>
      </w:r>
      <w:r>
        <w:rPr>
          <w:rFonts w:ascii="Times New Roman" w:hAnsi="Times New Roman"/>
          <w:sz w:val="28"/>
          <w:szCs w:val="28"/>
          <w:lang w:eastAsia="ru-RU"/>
        </w:rPr>
        <w:t>ления</w:t>
      </w:r>
      <w:r w:rsidRPr="00D26C8E">
        <w:rPr>
          <w:rFonts w:ascii="Times New Roman" w:hAnsi="Times New Roman"/>
          <w:sz w:val="28"/>
          <w:szCs w:val="28"/>
          <w:lang w:eastAsia="ru-RU"/>
        </w:rPr>
        <w:t xml:space="preserve"> и </w:t>
      </w:r>
      <w:r>
        <w:rPr>
          <w:rFonts w:ascii="Times New Roman" w:hAnsi="Times New Roman"/>
          <w:sz w:val="28"/>
          <w:szCs w:val="28"/>
          <w:lang w:eastAsia="ru-RU"/>
        </w:rPr>
        <w:t>другое</w:t>
      </w:r>
      <w:r w:rsidRPr="00D26C8E">
        <w:rPr>
          <w:rFonts w:ascii="Times New Roman" w:hAnsi="Times New Roman"/>
          <w:sz w:val="28"/>
          <w:szCs w:val="28"/>
          <w:lang w:eastAsia="ru-RU"/>
        </w:rPr>
        <w:t>.</w:t>
      </w:r>
    </w:p>
    <w:p w:rsidR="005061CE" w:rsidRPr="00DB6F96"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По делам об административных правонарушениях, помимо случаев установления личности, вас могут доставить в отделение полиции с целью пресечения самого административного правонарушения или же для составления протокола об административном правонарушении, если нет возможности составить его на месте.</w:t>
      </w:r>
    </w:p>
    <w:p w:rsidR="005061CE"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 xml:space="preserve">За совершение отдельных видов административных правонарушений (мелкое хулиганство, нахождение в нетрезвом виде в общественных местах и </w:t>
      </w:r>
      <w:r>
        <w:rPr>
          <w:rFonts w:ascii="Times New Roman" w:hAnsi="Times New Roman"/>
          <w:sz w:val="28"/>
          <w:szCs w:val="28"/>
          <w:lang w:eastAsia="ru-RU"/>
        </w:rPr>
        <w:t>других)</w:t>
      </w:r>
      <w:r w:rsidRPr="00D26C8E">
        <w:rPr>
          <w:rFonts w:ascii="Times New Roman" w:hAnsi="Times New Roman"/>
          <w:sz w:val="28"/>
          <w:szCs w:val="28"/>
          <w:lang w:eastAsia="ru-RU"/>
        </w:rPr>
        <w:t>, предусм</w:t>
      </w:r>
      <w:r>
        <w:rPr>
          <w:rFonts w:ascii="Times New Roman" w:hAnsi="Times New Roman"/>
          <w:sz w:val="28"/>
          <w:szCs w:val="28"/>
          <w:lang w:eastAsia="ru-RU"/>
        </w:rPr>
        <w:t xml:space="preserve">атривающих в качестве наказания арест, время  задержания до решения суда может составить 48 часов. </w:t>
      </w:r>
    </w:p>
    <w:p w:rsidR="005061CE" w:rsidRDefault="005061CE" w:rsidP="006E669B">
      <w:pPr>
        <w:shd w:val="clear" w:color="auto" w:fill="FFFFFF"/>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случае совершения административных правонарушений законодательством предусмотрена возможность</w:t>
      </w:r>
      <w:r w:rsidRPr="00D26C8E">
        <w:rPr>
          <w:rFonts w:ascii="Times New Roman" w:hAnsi="Times New Roman"/>
          <w:sz w:val="28"/>
          <w:szCs w:val="28"/>
          <w:lang w:eastAsia="ru-RU"/>
        </w:rPr>
        <w:t xml:space="preserve"> проведени</w:t>
      </w:r>
      <w:r>
        <w:rPr>
          <w:rFonts w:ascii="Times New Roman" w:hAnsi="Times New Roman"/>
          <w:sz w:val="28"/>
          <w:szCs w:val="28"/>
          <w:lang w:eastAsia="ru-RU"/>
        </w:rPr>
        <w:t>я</w:t>
      </w:r>
      <w:r w:rsidRPr="00D26C8E">
        <w:rPr>
          <w:rFonts w:ascii="Times New Roman" w:hAnsi="Times New Roman"/>
          <w:sz w:val="28"/>
          <w:szCs w:val="28"/>
          <w:lang w:eastAsia="ru-RU"/>
        </w:rPr>
        <w:t xml:space="preserve"> личного досмотра, досмотра вещей</w:t>
      </w:r>
      <w:r>
        <w:rPr>
          <w:rFonts w:ascii="Times New Roman" w:hAnsi="Times New Roman"/>
          <w:sz w:val="28"/>
          <w:szCs w:val="28"/>
          <w:lang w:eastAsia="ru-RU"/>
        </w:rPr>
        <w:t xml:space="preserve"> и</w:t>
      </w:r>
      <w:r w:rsidRPr="00D26C8E">
        <w:rPr>
          <w:rFonts w:ascii="Times New Roman" w:hAnsi="Times New Roman"/>
          <w:sz w:val="28"/>
          <w:szCs w:val="28"/>
          <w:lang w:eastAsia="ru-RU"/>
        </w:rPr>
        <w:t xml:space="preserve"> изъятие документов. </w:t>
      </w:r>
    </w:p>
    <w:p w:rsidR="005061CE"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Самое неразумное, ч</w:t>
      </w:r>
      <w:r>
        <w:rPr>
          <w:rFonts w:ascii="Times New Roman" w:hAnsi="Times New Roman"/>
          <w:sz w:val="28"/>
          <w:szCs w:val="28"/>
          <w:lang w:eastAsia="ru-RU"/>
        </w:rPr>
        <w:t xml:space="preserve">его не стоит делать </w:t>
      </w:r>
      <w:r w:rsidRPr="00D26C8E">
        <w:rPr>
          <w:rFonts w:ascii="Times New Roman" w:hAnsi="Times New Roman"/>
          <w:sz w:val="28"/>
          <w:szCs w:val="28"/>
          <w:lang w:eastAsia="ru-RU"/>
        </w:rPr>
        <w:t>при задержании - это оказывать физическое сопротивление</w:t>
      </w:r>
      <w:r>
        <w:rPr>
          <w:rFonts w:ascii="Times New Roman" w:hAnsi="Times New Roman"/>
          <w:sz w:val="28"/>
          <w:szCs w:val="28"/>
          <w:lang w:eastAsia="ru-RU"/>
        </w:rPr>
        <w:t xml:space="preserve"> х</w:t>
      </w:r>
      <w:r w:rsidRPr="00D26C8E">
        <w:rPr>
          <w:rFonts w:ascii="Times New Roman" w:hAnsi="Times New Roman"/>
          <w:sz w:val="28"/>
          <w:szCs w:val="28"/>
          <w:lang w:eastAsia="ru-RU"/>
        </w:rPr>
        <w:t xml:space="preserve">отя бы потому, что </w:t>
      </w:r>
      <w:r>
        <w:rPr>
          <w:rFonts w:ascii="Times New Roman" w:hAnsi="Times New Roman"/>
          <w:sz w:val="28"/>
          <w:szCs w:val="28"/>
          <w:lang w:eastAsia="ru-RU"/>
        </w:rPr>
        <w:t xml:space="preserve">это </w:t>
      </w:r>
      <w:r w:rsidRPr="00D26C8E">
        <w:rPr>
          <w:rFonts w:ascii="Times New Roman" w:hAnsi="Times New Roman"/>
          <w:sz w:val="28"/>
          <w:szCs w:val="28"/>
          <w:lang w:eastAsia="ru-RU"/>
        </w:rPr>
        <w:t>не избави</w:t>
      </w:r>
      <w:r>
        <w:rPr>
          <w:rFonts w:ascii="Times New Roman" w:hAnsi="Times New Roman"/>
          <w:sz w:val="28"/>
          <w:szCs w:val="28"/>
          <w:lang w:eastAsia="ru-RU"/>
        </w:rPr>
        <w:t>т</w:t>
      </w:r>
      <w:r w:rsidRPr="00D26C8E">
        <w:rPr>
          <w:rFonts w:ascii="Times New Roman" w:hAnsi="Times New Roman"/>
          <w:sz w:val="28"/>
          <w:szCs w:val="28"/>
          <w:lang w:eastAsia="ru-RU"/>
        </w:rPr>
        <w:t xml:space="preserve"> от зад</w:t>
      </w:r>
      <w:r>
        <w:rPr>
          <w:rFonts w:ascii="Times New Roman" w:hAnsi="Times New Roman"/>
          <w:sz w:val="28"/>
          <w:szCs w:val="28"/>
          <w:lang w:eastAsia="ru-RU"/>
        </w:rPr>
        <w:t xml:space="preserve">ержания и </w:t>
      </w:r>
      <w:r w:rsidRPr="00D26C8E">
        <w:rPr>
          <w:rFonts w:ascii="Times New Roman" w:hAnsi="Times New Roman"/>
          <w:sz w:val="28"/>
          <w:szCs w:val="28"/>
          <w:lang w:eastAsia="ru-RU"/>
        </w:rPr>
        <w:t>не облегчи</w:t>
      </w:r>
      <w:r>
        <w:rPr>
          <w:rFonts w:ascii="Times New Roman" w:hAnsi="Times New Roman"/>
          <w:sz w:val="28"/>
          <w:szCs w:val="28"/>
          <w:lang w:eastAsia="ru-RU"/>
        </w:rPr>
        <w:t>т</w:t>
      </w:r>
      <w:r w:rsidRPr="00D26C8E">
        <w:rPr>
          <w:rFonts w:ascii="Times New Roman" w:hAnsi="Times New Roman"/>
          <w:sz w:val="28"/>
          <w:szCs w:val="28"/>
          <w:lang w:eastAsia="ru-RU"/>
        </w:rPr>
        <w:t xml:space="preserve"> дальнейшую участь. Даже случайно оборванная пуговица на кителе полицейского или царапина на запястье его руки, может послужить поводом для возбуждения уголовного дела за сопротивление сотруднику правоохранительных органов при выполнении им служебных обязанностей. </w:t>
      </w:r>
    </w:p>
    <w:p w:rsidR="005061CE" w:rsidRPr="00DB6F96"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Даже если вы на 100% уверены в своей правоте и в том, что для задержания нет никаких правовых оснований, не стоит давать лишний повод.</w:t>
      </w:r>
    </w:p>
    <w:p w:rsidR="005061CE" w:rsidRPr="00DB6F96" w:rsidRDefault="005061CE" w:rsidP="006E669B">
      <w:pPr>
        <w:shd w:val="clear" w:color="auto" w:fill="FFFFFF"/>
        <w:spacing w:after="0" w:line="240" w:lineRule="auto"/>
        <w:ind w:firstLine="709"/>
        <w:jc w:val="both"/>
        <w:rPr>
          <w:rFonts w:ascii="Times New Roman" w:hAnsi="Times New Roman"/>
          <w:sz w:val="28"/>
          <w:szCs w:val="28"/>
          <w:lang w:eastAsia="ru-RU"/>
        </w:rPr>
      </w:pPr>
      <w:r w:rsidRPr="00D26C8E">
        <w:rPr>
          <w:rFonts w:ascii="Times New Roman" w:hAnsi="Times New Roman"/>
          <w:sz w:val="28"/>
          <w:szCs w:val="28"/>
          <w:lang w:eastAsia="ru-RU"/>
        </w:rPr>
        <w:t>Помните, что за защитой нарушенных прав Вы всегда вправе обратиться в органы прокуратуры и</w:t>
      </w:r>
      <w:r>
        <w:rPr>
          <w:rFonts w:ascii="Times New Roman" w:hAnsi="Times New Roman"/>
          <w:sz w:val="28"/>
          <w:szCs w:val="28"/>
          <w:lang w:eastAsia="ru-RU"/>
        </w:rPr>
        <w:t>ли в суд.</w:t>
      </w:r>
    </w:p>
    <w:p w:rsidR="005061CE" w:rsidRPr="00DB6F96" w:rsidRDefault="005061CE" w:rsidP="006E669B">
      <w:pPr>
        <w:shd w:val="clear" w:color="auto" w:fill="FFFFFF"/>
        <w:spacing w:after="0" w:line="240" w:lineRule="auto"/>
        <w:ind w:firstLine="709"/>
        <w:jc w:val="both"/>
        <w:rPr>
          <w:rFonts w:ascii="Times New Roman" w:hAnsi="Times New Roman"/>
          <w:sz w:val="28"/>
          <w:szCs w:val="28"/>
          <w:lang w:eastAsia="ru-RU"/>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6E669B">
      <w:pPr>
        <w:spacing w:after="0" w:line="240" w:lineRule="auto"/>
        <w:ind w:firstLine="709"/>
        <w:jc w:val="both"/>
        <w:rPr>
          <w:rFonts w:ascii="Times New Roman" w:hAnsi="Times New Roman"/>
          <w:b/>
          <w:sz w:val="28"/>
          <w:szCs w:val="28"/>
        </w:rPr>
      </w:pPr>
    </w:p>
    <w:p w:rsidR="005061CE" w:rsidRDefault="005061CE" w:rsidP="00EC227B">
      <w:pPr>
        <w:spacing w:after="0" w:line="240" w:lineRule="auto"/>
        <w:jc w:val="both"/>
        <w:rPr>
          <w:rFonts w:ascii="Times New Roman" w:hAnsi="Times New Roman"/>
          <w:b/>
          <w:sz w:val="28"/>
          <w:szCs w:val="28"/>
        </w:rPr>
      </w:pPr>
    </w:p>
    <w:sectPr w:rsidR="005061CE" w:rsidSect="005C21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50BB5"/>
    <w:multiLevelType w:val="hybridMultilevel"/>
    <w:tmpl w:val="9FFAD3E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5ACA4778"/>
    <w:multiLevelType w:val="hybridMultilevel"/>
    <w:tmpl w:val="13A641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7B500EAA"/>
    <w:multiLevelType w:val="hybridMultilevel"/>
    <w:tmpl w:val="889684C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42F2"/>
    <w:rsid w:val="00062236"/>
    <w:rsid w:val="00101C0D"/>
    <w:rsid w:val="00117F1C"/>
    <w:rsid w:val="001364CF"/>
    <w:rsid w:val="00175EBB"/>
    <w:rsid w:val="00185069"/>
    <w:rsid w:val="001A064E"/>
    <w:rsid w:val="001B368D"/>
    <w:rsid w:val="0021291A"/>
    <w:rsid w:val="00232F38"/>
    <w:rsid w:val="00240079"/>
    <w:rsid w:val="002558CB"/>
    <w:rsid w:val="00263188"/>
    <w:rsid w:val="0026764C"/>
    <w:rsid w:val="00280B10"/>
    <w:rsid w:val="0028524B"/>
    <w:rsid w:val="0029304E"/>
    <w:rsid w:val="002B08C1"/>
    <w:rsid w:val="002E3E25"/>
    <w:rsid w:val="002E4FFB"/>
    <w:rsid w:val="002F59E9"/>
    <w:rsid w:val="003055EF"/>
    <w:rsid w:val="0031292D"/>
    <w:rsid w:val="0031406F"/>
    <w:rsid w:val="0031597D"/>
    <w:rsid w:val="003260D2"/>
    <w:rsid w:val="00345CCD"/>
    <w:rsid w:val="00385B0C"/>
    <w:rsid w:val="003A4135"/>
    <w:rsid w:val="003B0FFD"/>
    <w:rsid w:val="003C66D4"/>
    <w:rsid w:val="003F7B9D"/>
    <w:rsid w:val="00436096"/>
    <w:rsid w:val="004542F2"/>
    <w:rsid w:val="004552E6"/>
    <w:rsid w:val="00457D98"/>
    <w:rsid w:val="004660DD"/>
    <w:rsid w:val="00466AF3"/>
    <w:rsid w:val="004C58B8"/>
    <w:rsid w:val="004F757B"/>
    <w:rsid w:val="005061CE"/>
    <w:rsid w:val="005361DD"/>
    <w:rsid w:val="005813AA"/>
    <w:rsid w:val="005A6BA9"/>
    <w:rsid w:val="005B78A6"/>
    <w:rsid w:val="005C2138"/>
    <w:rsid w:val="00640B4E"/>
    <w:rsid w:val="00650028"/>
    <w:rsid w:val="00655B24"/>
    <w:rsid w:val="00665474"/>
    <w:rsid w:val="006957E5"/>
    <w:rsid w:val="006E669B"/>
    <w:rsid w:val="006E7B76"/>
    <w:rsid w:val="006F0542"/>
    <w:rsid w:val="006F1492"/>
    <w:rsid w:val="007276F7"/>
    <w:rsid w:val="0075383F"/>
    <w:rsid w:val="00781083"/>
    <w:rsid w:val="007A7045"/>
    <w:rsid w:val="007B5B8D"/>
    <w:rsid w:val="007C408C"/>
    <w:rsid w:val="007C5A88"/>
    <w:rsid w:val="007D5035"/>
    <w:rsid w:val="00803C25"/>
    <w:rsid w:val="00814894"/>
    <w:rsid w:val="008422D7"/>
    <w:rsid w:val="008836B8"/>
    <w:rsid w:val="008A4DA5"/>
    <w:rsid w:val="008A7257"/>
    <w:rsid w:val="008A7EFD"/>
    <w:rsid w:val="008C4E3F"/>
    <w:rsid w:val="00933016"/>
    <w:rsid w:val="00950D38"/>
    <w:rsid w:val="009904B8"/>
    <w:rsid w:val="00990DE6"/>
    <w:rsid w:val="009A5EA0"/>
    <w:rsid w:val="009C61DC"/>
    <w:rsid w:val="009D0E63"/>
    <w:rsid w:val="009D6BD6"/>
    <w:rsid w:val="00A03595"/>
    <w:rsid w:val="00A042C9"/>
    <w:rsid w:val="00A10F47"/>
    <w:rsid w:val="00A82BD7"/>
    <w:rsid w:val="00A951BB"/>
    <w:rsid w:val="00AA064D"/>
    <w:rsid w:val="00AA342E"/>
    <w:rsid w:val="00AB3FBD"/>
    <w:rsid w:val="00AB447E"/>
    <w:rsid w:val="00AC6F75"/>
    <w:rsid w:val="00AD1E74"/>
    <w:rsid w:val="00B11057"/>
    <w:rsid w:val="00B27A63"/>
    <w:rsid w:val="00B534AA"/>
    <w:rsid w:val="00B946EB"/>
    <w:rsid w:val="00BB1290"/>
    <w:rsid w:val="00BC03B4"/>
    <w:rsid w:val="00C05310"/>
    <w:rsid w:val="00C066C2"/>
    <w:rsid w:val="00C11BE7"/>
    <w:rsid w:val="00C13927"/>
    <w:rsid w:val="00C22FBA"/>
    <w:rsid w:val="00C51875"/>
    <w:rsid w:val="00C801FF"/>
    <w:rsid w:val="00C97557"/>
    <w:rsid w:val="00CA31E1"/>
    <w:rsid w:val="00CB1215"/>
    <w:rsid w:val="00CB734D"/>
    <w:rsid w:val="00CC407B"/>
    <w:rsid w:val="00CE283E"/>
    <w:rsid w:val="00D26C8E"/>
    <w:rsid w:val="00D3745F"/>
    <w:rsid w:val="00DB24C9"/>
    <w:rsid w:val="00DB3B54"/>
    <w:rsid w:val="00DB6F96"/>
    <w:rsid w:val="00E05D20"/>
    <w:rsid w:val="00E72783"/>
    <w:rsid w:val="00E80DBE"/>
    <w:rsid w:val="00EB68A9"/>
    <w:rsid w:val="00EC227B"/>
    <w:rsid w:val="00F12695"/>
    <w:rsid w:val="00F23A78"/>
    <w:rsid w:val="00F26ECA"/>
    <w:rsid w:val="00F370D2"/>
    <w:rsid w:val="00F37A5A"/>
    <w:rsid w:val="00F43267"/>
    <w:rsid w:val="00F83B7F"/>
    <w:rsid w:val="00F97584"/>
    <w:rsid w:val="00FC5E09"/>
    <w:rsid w:val="00FF0508"/>
    <w:rsid w:val="00FF4CF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138"/>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23A78"/>
    <w:pPr>
      <w:ind w:left="720"/>
      <w:contextualSpacing/>
    </w:pPr>
  </w:style>
  <w:style w:type="paragraph" w:styleId="BalloonText">
    <w:name w:val="Balloon Text"/>
    <w:basedOn w:val="Normal"/>
    <w:link w:val="BalloonTextChar"/>
    <w:uiPriority w:val="99"/>
    <w:semiHidden/>
    <w:rsid w:val="00F23A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23A78"/>
    <w:rPr>
      <w:rFonts w:ascii="Tahoma" w:hAnsi="Tahoma" w:cs="Tahoma"/>
      <w:sz w:val="16"/>
      <w:szCs w:val="16"/>
    </w:rPr>
  </w:style>
  <w:style w:type="character" w:styleId="Hyperlink">
    <w:name w:val="Hyperlink"/>
    <w:basedOn w:val="DefaultParagraphFont"/>
    <w:uiPriority w:val="99"/>
    <w:rsid w:val="00175EBB"/>
    <w:rPr>
      <w:rFonts w:cs="Times New Roman"/>
      <w:color w:val="0000FF"/>
      <w:u w:val="single"/>
    </w:rPr>
  </w:style>
  <w:style w:type="paragraph" w:customStyle="1" w:styleId="s1">
    <w:name w:val="s_1"/>
    <w:basedOn w:val="Normal"/>
    <w:uiPriority w:val="99"/>
    <w:rsid w:val="006E669B"/>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Pages>
  <Words>465</Words>
  <Characters>2656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Бинников Максим А.</dc:creator>
  <cp:keywords/>
  <dc:description/>
  <cp:lastModifiedBy>-</cp:lastModifiedBy>
  <cp:revision>3</cp:revision>
  <cp:lastPrinted>2013-02-14T07:01:00Z</cp:lastPrinted>
  <dcterms:created xsi:type="dcterms:W3CDTF">2014-05-16T11:18:00Z</dcterms:created>
  <dcterms:modified xsi:type="dcterms:W3CDTF">2014-05-19T09:10:00Z</dcterms:modified>
</cp:coreProperties>
</file>