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008" w:rsidRDefault="00822008" w:rsidP="004A58A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822008" w:rsidRDefault="00822008" w:rsidP="004A58A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822008" w:rsidRDefault="00822008" w:rsidP="004A58A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822008" w:rsidRDefault="00822008" w:rsidP="00085B23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</w:p>
    <w:p w:rsidR="00822008" w:rsidRDefault="00822008" w:rsidP="00085B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Прокуратурой района проведена проверка СПб ГКУ «Курортный лесопарк» (далее – Учреждение) на предмет соблюдения законодательства в сфере лесопользования на территории района.</w:t>
      </w:r>
    </w:p>
    <w:p w:rsidR="00822008" w:rsidRPr="00085B23" w:rsidRDefault="00822008" w:rsidP="00085B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B23">
        <w:rPr>
          <w:rFonts w:ascii="Times New Roman" w:hAnsi="Times New Roman"/>
          <w:sz w:val="28"/>
          <w:szCs w:val="28"/>
          <w:lang w:eastAsia="ru-RU"/>
        </w:rPr>
        <w:t xml:space="preserve">на территории района. </w:t>
      </w:r>
    </w:p>
    <w:p w:rsidR="00822008" w:rsidRPr="00085B23" w:rsidRDefault="00822008" w:rsidP="00085B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B23">
        <w:rPr>
          <w:rFonts w:ascii="Times New Roman" w:hAnsi="Times New Roman"/>
          <w:sz w:val="28"/>
          <w:szCs w:val="28"/>
          <w:lang w:eastAsia="ru-RU"/>
        </w:rPr>
        <w:t xml:space="preserve">Установлено, что на территории Курортного района Санкт-Петербурга расположены леса, отнесенные к категории защитных, т.е. выполняющие функции защиты природных и иных объектов, площадь которых составляет </w:t>
      </w:r>
      <w:smartTag w:uri="urn:schemas-microsoft-com:office:smarttags" w:element="metricconverter">
        <w:smartTagPr>
          <w:attr w:name="ProductID" w:val="16 275 га"/>
        </w:smartTagPr>
        <w:r w:rsidRPr="00085B23">
          <w:rPr>
            <w:rFonts w:ascii="Times New Roman" w:hAnsi="Times New Roman"/>
            <w:sz w:val="28"/>
            <w:szCs w:val="28"/>
            <w:lang w:eastAsia="ru-RU"/>
          </w:rPr>
          <w:t>16 275 га</w:t>
        </w:r>
      </w:smartTag>
      <w:r w:rsidRPr="00085B23">
        <w:rPr>
          <w:rFonts w:ascii="Times New Roman" w:hAnsi="Times New Roman"/>
          <w:sz w:val="28"/>
          <w:szCs w:val="28"/>
          <w:lang w:eastAsia="ru-RU"/>
        </w:rPr>
        <w:t>.</w:t>
      </w:r>
    </w:p>
    <w:p w:rsidR="00822008" w:rsidRPr="00085B23" w:rsidRDefault="00822008" w:rsidP="00085B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B23">
        <w:rPr>
          <w:rFonts w:ascii="Times New Roman" w:hAnsi="Times New Roman"/>
          <w:sz w:val="28"/>
          <w:szCs w:val="28"/>
          <w:lang w:eastAsia="ru-RU"/>
        </w:rPr>
        <w:t>Осуществление мероприятий по охране, защите, воспроизводству и использованию лесов, а также по организации сбора, вывоза, утилизации и переработки бытовых и промышленных отходов, контроль за обращением с отходами производства и потребления возложено на Комитет по благоустройству Санкт-Петербурга.</w:t>
      </w:r>
    </w:p>
    <w:p w:rsidR="00822008" w:rsidRPr="00085B23" w:rsidRDefault="00822008" w:rsidP="00085B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5B23">
        <w:rPr>
          <w:rFonts w:ascii="Times New Roman" w:hAnsi="Times New Roman"/>
          <w:sz w:val="28"/>
          <w:szCs w:val="28"/>
          <w:lang w:eastAsia="ru-RU"/>
        </w:rPr>
        <w:t>Для исполнения вышеуказанных задач в ведении Комитета по благоустройству находится ГКУ «Курортный лесопарк» (далее – Учреждение). В соответствии с уставом на Учреждение возложены функции по охране, защите, воспроизводству защитных лесов, выполнение лесопарковых и лесохозяйственных работ, осуществление мероприятий по защите лесов от вредителей и болезней, мероприятий по рубке лесных насаждений и пр.</w:t>
      </w:r>
    </w:p>
    <w:p w:rsidR="00822008" w:rsidRDefault="00822008" w:rsidP="00085B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Курортного района функции Учреждения осуществляются подразделениями Молодежного, Комаровского, Песочинского и Сестрорецкого лесничеств.</w:t>
      </w:r>
    </w:p>
    <w:p w:rsidR="00822008" w:rsidRDefault="00822008" w:rsidP="00085B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обследования указанных лесничеств на их территории выявлена 31 несанкционированная свалка, представляющая собой скопление строительного и бытового мусора.</w:t>
      </w:r>
    </w:p>
    <w:p w:rsidR="00822008" w:rsidRDefault="00822008" w:rsidP="00085B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фактам выявленных нарушений прокуратурой района в суд направлено 26 исковых заявлений об обязании СПб ГКУ «Курортный лесопарк» ликвидировать образовавшиеся несанкционированные свалки, директору Учреждения внесено представление об устранении нарушений закона и привлечении виновных лиц к дисциплинарной ответственности, по результатам рассмотрения которого виновные лица привлечены к дисциплинарной ответственности.</w:t>
      </w:r>
    </w:p>
    <w:p w:rsidR="00822008" w:rsidRDefault="00822008" w:rsidP="00085B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Устранение нарушений находится на контроле прокуратуры района.</w:t>
      </w:r>
    </w:p>
    <w:sectPr w:rsidR="00822008" w:rsidSect="00C95F2B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480E"/>
    <w:multiLevelType w:val="hybridMultilevel"/>
    <w:tmpl w:val="2752C9A8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59D15E31"/>
    <w:multiLevelType w:val="hybridMultilevel"/>
    <w:tmpl w:val="639AA832"/>
    <w:lvl w:ilvl="0" w:tplc="0FC41538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F9226A2"/>
    <w:multiLevelType w:val="hybridMultilevel"/>
    <w:tmpl w:val="7272D9B4"/>
    <w:lvl w:ilvl="0" w:tplc="479C81D0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4EC"/>
    <w:rsid w:val="0000392B"/>
    <w:rsid w:val="000125F9"/>
    <w:rsid w:val="00012C7A"/>
    <w:rsid w:val="00013432"/>
    <w:rsid w:val="00021F68"/>
    <w:rsid w:val="00026B19"/>
    <w:rsid w:val="00030141"/>
    <w:rsid w:val="0003020C"/>
    <w:rsid w:val="00031366"/>
    <w:rsid w:val="0003226C"/>
    <w:rsid w:val="000378A4"/>
    <w:rsid w:val="00041774"/>
    <w:rsid w:val="00042864"/>
    <w:rsid w:val="000444EC"/>
    <w:rsid w:val="00047C8C"/>
    <w:rsid w:val="0006151D"/>
    <w:rsid w:val="00062236"/>
    <w:rsid w:val="000739D2"/>
    <w:rsid w:val="00073C77"/>
    <w:rsid w:val="00085B23"/>
    <w:rsid w:val="00086486"/>
    <w:rsid w:val="00092116"/>
    <w:rsid w:val="000A13E2"/>
    <w:rsid w:val="000A5BD0"/>
    <w:rsid w:val="000B0931"/>
    <w:rsid w:val="000B2A15"/>
    <w:rsid w:val="000B4F3F"/>
    <w:rsid w:val="000C087A"/>
    <w:rsid w:val="000C6D87"/>
    <w:rsid w:val="000D1106"/>
    <w:rsid w:val="000F23E9"/>
    <w:rsid w:val="000F5411"/>
    <w:rsid w:val="00100649"/>
    <w:rsid w:val="00117F1C"/>
    <w:rsid w:val="00132E43"/>
    <w:rsid w:val="001364CF"/>
    <w:rsid w:val="0013660F"/>
    <w:rsid w:val="00136FFE"/>
    <w:rsid w:val="00151730"/>
    <w:rsid w:val="00156F87"/>
    <w:rsid w:val="0016129B"/>
    <w:rsid w:val="00162E7D"/>
    <w:rsid w:val="00180F6D"/>
    <w:rsid w:val="00181250"/>
    <w:rsid w:val="00182AF4"/>
    <w:rsid w:val="00183AC9"/>
    <w:rsid w:val="00192716"/>
    <w:rsid w:val="001B0604"/>
    <w:rsid w:val="001B368D"/>
    <w:rsid w:val="001B7E12"/>
    <w:rsid w:val="001C6800"/>
    <w:rsid w:val="001C7380"/>
    <w:rsid w:val="001D02F1"/>
    <w:rsid w:val="001D12AB"/>
    <w:rsid w:val="001E3378"/>
    <w:rsid w:val="001F099D"/>
    <w:rsid w:val="001F1455"/>
    <w:rsid w:val="001F30B7"/>
    <w:rsid w:val="00211985"/>
    <w:rsid w:val="0021291A"/>
    <w:rsid w:val="00213BBF"/>
    <w:rsid w:val="0021507A"/>
    <w:rsid w:val="0022611E"/>
    <w:rsid w:val="00226A75"/>
    <w:rsid w:val="00232F38"/>
    <w:rsid w:val="00233FB9"/>
    <w:rsid w:val="0023579F"/>
    <w:rsid w:val="0023625C"/>
    <w:rsid w:val="00240079"/>
    <w:rsid w:val="00240FB8"/>
    <w:rsid w:val="0024792C"/>
    <w:rsid w:val="0025063A"/>
    <w:rsid w:val="002512D6"/>
    <w:rsid w:val="002558CB"/>
    <w:rsid w:val="0025633E"/>
    <w:rsid w:val="00263188"/>
    <w:rsid w:val="00263D16"/>
    <w:rsid w:val="0026764C"/>
    <w:rsid w:val="0027255F"/>
    <w:rsid w:val="00273707"/>
    <w:rsid w:val="00273EAA"/>
    <w:rsid w:val="00280B10"/>
    <w:rsid w:val="0028524B"/>
    <w:rsid w:val="00287AF3"/>
    <w:rsid w:val="0029304E"/>
    <w:rsid w:val="00293F54"/>
    <w:rsid w:val="00294D41"/>
    <w:rsid w:val="002A3EB2"/>
    <w:rsid w:val="002A7FE1"/>
    <w:rsid w:val="002B08C1"/>
    <w:rsid w:val="002B2C8A"/>
    <w:rsid w:val="002B4D62"/>
    <w:rsid w:val="002B7D0B"/>
    <w:rsid w:val="002E0986"/>
    <w:rsid w:val="002E3E25"/>
    <w:rsid w:val="002E4FFB"/>
    <w:rsid w:val="002F6B5F"/>
    <w:rsid w:val="00300B9B"/>
    <w:rsid w:val="0030367E"/>
    <w:rsid w:val="003055EF"/>
    <w:rsid w:val="0031292D"/>
    <w:rsid w:val="0031406F"/>
    <w:rsid w:val="0031597D"/>
    <w:rsid w:val="003266A5"/>
    <w:rsid w:val="00344B5F"/>
    <w:rsid w:val="00345CCD"/>
    <w:rsid w:val="00346B36"/>
    <w:rsid w:val="00350D98"/>
    <w:rsid w:val="00351331"/>
    <w:rsid w:val="003530B7"/>
    <w:rsid w:val="003554FD"/>
    <w:rsid w:val="003613B4"/>
    <w:rsid w:val="00361FDF"/>
    <w:rsid w:val="003713D6"/>
    <w:rsid w:val="003734B4"/>
    <w:rsid w:val="003736B4"/>
    <w:rsid w:val="0037636D"/>
    <w:rsid w:val="00376A59"/>
    <w:rsid w:val="00385215"/>
    <w:rsid w:val="00385B0C"/>
    <w:rsid w:val="00387DF2"/>
    <w:rsid w:val="0039405C"/>
    <w:rsid w:val="003A0AB4"/>
    <w:rsid w:val="003A2633"/>
    <w:rsid w:val="003A4135"/>
    <w:rsid w:val="003A6D64"/>
    <w:rsid w:val="003B0659"/>
    <w:rsid w:val="003B0FFD"/>
    <w:rsid w:val="003C61ED"/>
    <w:rsid w:val="003D23AA"/>
    <w:rsid w:val="003D786E"/>
    <w:rsid w:val="003E3846"/>
    <w:rsid w:val="003F7B9D"/>
    <w:rsid w:val="004007F2"/>
    <w:rsid w:val="0040140A"/>
    <w:rsid w:val="00402D51"/>
    <w:rsid w:val="00410A31"/>
    <w:rsid w:val="0041316D"/>
    <w:rsid w:val="00413C32"/>
    <w:rsid w:val="00420C2A"/>
    <w:rsid w:val="004229C7"/>
    <w:rsid w:val="004264ED"/>
    <w:rsid w:val="00436096"/>
    <w:rsid w:val="0044319F"/>
    <w:rsid w:val="004442AA"/>
    <w:rsid w:val="00450EA2"/>
    <w:rsid w:val="004510B7"/>
    <w:rsid w:val="004538C0"/>
    <w:rsid w:val="00453ECF"/>
    <w:rsid w:val="00457D98"/>
    <w:rsid w:val="004601F8"/>
    <w:rsid w:val="00463C2E"/>
    <w:rsid w:val="004660DD"/>
    <w:rsid w:val="00466AF3"/>
    <w:rsid w:val="004706A7"/>
    <w:rsid w:val="00483707"/>
    <w:rsid w:val="00485285"/>
    <w:rsid w:val="004879E6"/>
    <w:rsid w:val="0049155A"/>
    <w:rsid w:val="004A58A5"/>
    <w:rsid w:val="004B0FAF"/>
    <w:rsid w:val="004B52A4"/>
    <w:rsid w:val="004C58B8"/>
    <w:rsid w:val="004D4AFE"/>
    <w:rsid w:val="004D7539"/>
    <w:rsid w:val="004E048E"/>
    <w:rsid w:val="004F1E86"/>
    <w:rsid w:val="004F43AE"/>
    <w:rsid w:val="004F45C7"/>
    <w:rsid w:val="004F7079"/>
    <w:rsid w:val="004F757B"/>
    <w:rsid w:val="00513CC1"/>
    <w:rsid w:val="0052482F"/>
    <w:rsid w:val="00525345"/>
    <w:rsid w:val="0053566A"/>
    <w:rsid w:val="005361DD"/>
    <w:rsid w:val="0053688C"/>
    <w:rsid w:val="0053748D"/>
    <w:rsid w:val="00562224"/>
    <w:rsid w:val="005702DD"/>
    <w:rsid w:val="005813AA"/>
    <w:rsid w:val="00582934"/>
    <w:rsid w:val="0058470C"/>
    <w:rsid w:val="005848B1"/>
    <w:rsid w:val="00591B9D"/>
    <w:rsid w:val="005A0571"/>
    <w:rsid w:val="005A069D"/>
    <w:rsid w:val="005A0E0A"/>
    <w:rsid w:val="005A6195"/>
    <w:rsid w:val="005A66E6"/>
    <w:rsid w:val="005A6BA9"/>
    <w:rsid w:val="005B1EF2"/>
    <w:rsid w:val="005B78A6"/>
    <w:rsid w:val="005C2869"/>
    <w:rsid w:val="005C5C74"/>
    <w:rsid w:val="005C720B"/>
    <w:rsid w:val="005D1506"/>
    <w:rsid w:val="005D2B78"/>
    <w:rsid w:val="005D616D"/>
    <w:rsid w:val="005D779B"/>
    <w:rsid w:val="005D787D"/>
    <w:rsid w:val="005D7DA0"/>
    <w:rsid w:val="005E4CE9"/>
    <w:rsid w:val="005F1837"/>
    <w:rsid w:val="00624A23"/>
    <w:rsid w:val="00626CFE"/>
    <w:rsid w:val="006272D4"/>
    <w:rsid w:val="00640B4E"/>
    <w:rsid w:val="00644883"/>
    <w:rsid w:val="00650028"/>
    <w:rsid w:val="00651C1A"/>
    <w:rsid w:val="00654EBD"/>
    <w:rsid w:val="00655B24"/>
    <w:rsid w:val="00656415"/>
    <w:rsid w:val="00656B1A"/>
    <w:rsid w:val="0066182A"/>
    <w:rsid w:val="00662AF9"/>
    <w:rsid w:val="00663B4D"/>
    <w:rsid w:val="00665474"/>
    <w:rsid w:val="006663B3"/>
    <w:rsid w:val="0067300C"/>
    <w:rsid w:val="00685ADB"/>
    <w:rsid w:val="00691198"/>
    <w:rsid w:val="006957E5"/>
    <w:rsid w:val="00697592"/>
    <w:rsid w:val="006B37FB"/>
    <w:rsid w:val="006B67AA"/>
    <w:rsid w:val="006C1689"/>
    <w:rsid w:val="006C237E"/>
    <w:rsid w:val="006C5F41"/>
    <w:rsid w:val="006D02DF"/>
    <w:rsid w:val="006D65CC"/>
    <w:rsid w:val="006E06D0"/>
    <w:rsid w:val="006F0542"/>
    <w:rsid w:val="006F1492"/>
    <w:rsid w:val="006F2130"/>
    <w:rsid w:val="006F774A"/>
    <w:rsid w:val="006F78FC"/>
    <w:rsid w:val="00700137"/>
    <w:rsid w:val="00702DFB"/>
    <w:rsid w:val="007121E2"/>
    <w:rsid w:val="007172A8"/>
    <w:rsid w:val="0072006D"/>
    <w:rsid w:val="00722859"/>
    <w:rsid w:val="00724FAF"/>
    <w:rsid w:val="00741F87"/>
    <w:rsid w:val="00743C81"/>
    <w:rsid w:val="00744C43"/>
    <w:rsid w:val="0075383F"/>
    <w:rsid w:val="00761EF9"/>
    <w:rsid w:val="007634A6"/>
    <w:rsid w:val="00767460"/>
    <w:rsid w:val="00770654"/>
    <w:rsid w:val="00781083"/>
    <w:rsid w:val="00781E92"/>
    <w:rsid w:val="00797D6B"/>
    <w:rsid w:val="007A3CBD"/>
    <w:rsid w:val="007A6F34"/>
    <w:rsid w:val="007A7045"/>
    <w:rsid w:val="007B5B8D"/>
    <w:rsid w:val="007C1C76"/>
    <w:rsid w:val="007C2409"/>
    <w:rsid w:val="007C408C"/>
    <w:rsid w:val="007C5A88"/>
    <w:rsid w:val="007D1724"/>
    <w:rsid w:val="007D5035"/>
    <w:rsid w:val="007D7ADB"/>
    <w:rsid w:val="007E3E7B"/>
    <w:rsid w:val="007F12FE"/>
    <w:rsid w:val="007F3955"/>
    <w:rsid w:val="008019BA"/>
    <w:rsid w:val="00807AC1"/>
    <w:rsid w:val="00814894"/>
    <w:rsid w:val="00814AE6"/>
    <w:rsid w:val="00820978"/>
    <w:rsid w:val="00822008"/>
    <w:rsid w:val="008222EE"/>
    <w:rsid w:val="008224AB"/>
    <w:rsid w:val="008368A9"/>
    <w:rsid w:val="0084120F"/>
    <w:rsid w:val="008422D7"/>
    <w:rsid w:val="008451B1"/>
    <w:rsid w:val="00845FEA"/>
    <w:rsid w:val="008462F2"/>
    <w:rsid w:val="00852DFB"/>
    <w:rsid w:val="008534A1"/>
    <w:rsid w:val="008552E8"/>
    <w:rsid w:val="008640FF"/>
    <w:rsid w:val="008705FF"/>
    <w:rsid w:val="008734B0"/>
    <w:rsid w:val="00873815"/>
    <w:rsid w:val="00874375"/>
    <w:rsid w:val="008752A7"/>
    <w:rsid w:val="008767E6"/>
    <w:rsid w:val="00876A75"/>
    <w:rsid w:val="008836B8"/>
    <w:rsid w:val="00890099"/>
    <w:rsid w:val="008962CD"/>
    <w:rsid w:val="00896A7F"/>
    <w:rsid w:val="008A4DA5"/>
    <w:rsid w:val="008A7257"/>
    <w:rsid w:val="008A7EFD"/>
    <w:rsid w:val="008B70C5"/>
    <w:rsid w:val="008B7764"/>
    <w:rsid w:val="008C379D"/>
    <w:rsid w:val="008C4E3F"/>
    <w:rsid w:val="008D07A6"/>
    <w:rsid w:val="008E7F96"/>
    <w:rsid w:val="008F11B3"/>
    <w:rsid w:val="008F5258"/>
    <w:rsid w:val="008F7E5D"/>
    <w:rsid w:val="00910BEF"/>
    <w:rsid w:val="0091321A"/>
    <w:rsid w:val="00914D4E"/>
    <w:rsid w:val="00917A3D"/>
    <w:rsid w:val="0092267E"/>
    <w:rsid w:val="0092596A"/>
    <w:rsid w:val="0093117A"/>
    <w:rsid w:val="00931FBC"/>
    <w:rsid w:val="009328C9"/>
    <w:rsid w:val="00933016"/>
    <w:rsid w:val="009422FD"/>
    <w:rsid w:val="00942802"/>
    <w:rsid w:val="00943000"/>
    <w:rsid w:val="009465C9"/>
    <w:rsid w:val="00950D38"/>
    <w:rsid w:val="00954A91"/>
    <w:rsid w:val="0097670E"/>
    <w:rsid w:val="009872FF"/>
    <w:rsid w:val="009900E8"/>
    <w:rsid w:val="00990DE6"/>
    <w:rsid w:val="00993732"/>
    <w:rsid w:val="00994A0C"/>
    <w:rsid w:val="009A15E0"/>
    <w:rsid w:val="009A4D86"/>
    <w:rsid w:val="009A5EA0"/>
    <w:rsid w:val="009A7715"/>
    <w:rsid w:val="009B3D48"/>
    <w:rsid w:val="009C58B6"/>
    <w:rsid w:val="009C61DC"/>
    <w:rsid w:val="009D07B9"/>
    <w:rsid w:val="009D0E63"/>
    <w:rsid w:val="009D3980"/>
    <w:rsid w:val="009D6BD6"/>
    <w:rsid w:val="009E40E1"/>
    <w:rsid w:val="009F0B56"/>
    <w:rsid w:val="009F7C05"/>
    <w:rsid w:val="00A03595"/>
    <w:rsid w:val="00A04DD1"/>
    <w:rsid w:val="00A10F47"/>
    <w:rsid w:val="00A17E39"/>
    <w:rsid w:val="00A35E0C"/>
    <w:rsid w:val="00A4003B"/>
    <w:rsid w:val="00A44DF9"/>
    <w:rsid w:val="00A57319"/>
    <w:rsid w:val="00A606F9"/>
    <w:rsid w:val="00A61D7E"/>
    <w:rsid w:val="00A64896"/>
    <w:rsid w:val="00A6550D"/>
    <w:rsid w:val="00A77B20"/>
    <w:rsid w:val="00A80303"/>
    <w:rsid w:val="00A82BD7"/>
    <w:rsid w:val="00A84CCD"/>
    <w:rsid w:val="00A94997"/>
    <w:rsid w:val="00A951BB"/>
    <w:rsid w:val="00A9525D"/>
    <w:rsid w:val="00A96219"/>
    <w:rsid w:val="00A97300"/>
    <w:rsid w:val="00AA064D"/>
    <w:rsid w:val="00AA342E"/>
    <w:rsid w:val="00AA4FA4"/>
    <w:rsid w:val="00AA741C"/>
    <w:rsid w:val="00AB0B6A"/>
    <w:rsid w:val="00AB39DB"/>
    <w:rsid w:val="00AB3D93"/>
    <w:rsid w:val="00AB3FBD"/>
    <w:rsid w:val="00AB5EC6"/>
    <w:rsid w:val="00AC197A"/>
    <w:rsid w:val="00AC6EFE"/>
    <w:rsid w:val="00AC6F75"/>
    <w:rsid w:val="00AD1CCC"/>
    <w:rsid w:val="00AD2829"/>
    <w:rsid w:val="00AD6517"/>
    <w:rsid w:val="00AE1986"/>
    <w:rsid w:val="00AE1D73"/>
    <w:rsid w:val="00B106BA"/>
    <w:rsid w:val="00B11057"/>
    <w:rsid w:val="00B11D10"/>
    <w:rsid w:val="00B20A3E"/>
    <w:rsid w:val="00B2660C"/>
    <w:rsid w:val="00B27A63"/>
    <w:rsid w:val="00B31D24"/>
    <w:rsid w:val="00B31DB9"/>
    <w:rsid w:val="00B35CC0"/>
    <w:rsid w:val="00B40022"/>
    <w:rsid w:val="00B42ABB"/>
    <w:rsid w:val="00B43F56"/>
    <w:rsid w:val="00B475D6"/>
    <w:rsid w:val="00B57CA1"/>
    <w:rsid w:val="00B6071D"/>
    <w:rsid w:val="00B6216E"/>
    <w:rsid w:val="00B72372"/>
    <w:rsid w:val="00B745FA"/>
    <w:rsid w:val="00B946EB"/>
    <w:rsid w:val="00B96825"/>
    <w:rsid w:val="00B96B7D"/>
    <w:rsid w:val="00BA05D1"/>
    <w:rsid w:val="00BA31D0"/>
    <w:rsid w:val="00BB1290"/>
    <w:rsid w:val="00BB71C6"/>
    <w:rsid w:val="00BB760D"/>
    <w:rsid w:val="00BC03B4"/>
    <w:rsid w:val="00BC40FD"/>
    <w:rsid w:val="00BC64DD"/>
    <w:rsid w:val="00BC6505"/>
    <w:rsid w:val="00BD2D16"/>
    <w:rsid w:val="00BD3E43"/>
    <w:rsid w:val="00BD6D19"/>
    <w:rsid w:val="00BE122C"/>
    <w:rsid w:val="00BF2DBD"/>
    <w:rsid w:val="00BF409F"/>
    <w:rsid w:val="00BF412B"/>
    <w:rsid w:val="00BF7FE2"/>
    <w:rsid w:val="00C05083"/>
    <w:rsid w:val="00C05310"/>
    <w:rsid w:val="00C066C2"/>
    <w:rsid w:val="00C11BE7"/>
    <w:rsid w:val="00C1228F"/>
    <w:rsid w:val="00C12676"/>
    <w:rsid w:val="00C22FBA"/>
    <w:rsid w:val="00C23591"/>
    <w:rsid w:val="00C24746"/>
    <w:rsid w:val="00C24827"/>
    <w:rsid w:val="00C26B1E"/>
    <w:rsid w:val="00C32061"/>
    <w:rsid w:val="00C51875"/>
    <w:rsid w:val="00C52E2A"/>
    <w:rsid w:val="00C575CB"/>
    <w:rsid w:val="00C658FE"/>
    <w:rsid w:val="00C7128C"/>
    <w:rsid w:val="00C85F4D"/>
    <w:rsid w:val="00C90B1D"/>
    <w:rsid w:val="00C90C91"/>
    <w:rsid w:val="00C9167C"/>
    <w:rsid w:val="00C91FB0"/>
    <w:rsid w:val="00C95F2B"/>
    <w:rsid w:val="00CA31E1"/>
    <w:rsid w:val="00CA75AD"/>
    <w:rsid w:val="00CB0882"/>
    <w:rsid w:val="00CB697E"/>
    <w:rsid w:val="00CB734D"/>
    <w:rsid w:val="00CB7B47"/>
    <w:rsid w:val="00CC3BFE"/>
    <w:rsid w:val="00CC407B"/>
    <w:rsid w:val="00CC411B"/>
    <w:rsid w:val="00CC6849"/>
    <w:rsid w:val="00CC6BDB"/>
    <w:rsid w:val="00CC6FD4"/>
    <w:rsid w:val="00CC71E7"/>
    <w:rsid w:val="00CD295B"/>
    <w:rsid w:val="00CD5093"/>
    <w:rsid w:val="00CE1E94"/>
    <w:rsid w:val="00CE2817"/>
    <w:rsid w:val="00CE5C96"/>
    <w:rsid w:val="00CF11E7"/>
    <w:rsid w:val="00CF13C9"/>
    <w:rsid w:val="00CF4E4F"/>
    <w:rsid w:val="00D02BB3"/>
    <w:rsid w:val="00D070E3"/>
    <w:rsid w:val="00D07579"/>
    <w:rsid w:val="00D112C6"/>
    <w:rsid w:val="00D13A01"/>
    <w:rsid w:val="00D14D78"/>
    <w:rsid w:val="00D15586"/>
    <w:rsid w:val="00D32ED6"/>
    <w:rsid w:val="00D3475E"/>
    <w:rsid w:val="00D35931"/>
    <w:rsid w:val="00D35F81"/>
    <w:rsid w:val="00D60544"/>
    <w:rsid w:val="00D634BC"/>
    <w:rsid w:val="00D757AA"/>
    <w:rsid w:val="00D75DC3"/>
    <w:rsid w:val="00D80176"/>
    <w:rsid w:val="00D850B4"/>
    <w:rsid w:val="00D9645B"/>
    <w:rsid w:val="00D975B9"/>
    <w:rsid w:val="00DA1180"/>
    <w:rsid w:val="00DA1BCD"/>
    <w:rsid w:val="00DA45D4"/>
    <w:rsid w:val="00DB3B54"/>
    <w:rsid w:val="00DB4B69"/>
    <w:rsid w:val="00DB638C"/>
    <w:rsid w:val="00DC15CB"/>
    <w:rsid w:val="00DC1D88"/>
    <w:rsid w:val="00DC5FA5"/>
    <w:rsid w:val="00DD12E2"/>
    <w:rsid w:val="00DD15AE"/>
    <w:rsid w:val="00DD3335"/>
    <w:rsid w:val="00DE5EB4"/>
    <w:rsid w:val="00DF4D69"/>
    <w:rsid w:val="00E05D20"/>
    <w:rsid w:val="00E151E1"/>
    <w:rsid w:val="00E16B9D"/>
    <w:rsid w:val="00E2408A"/>
    <w:rsid w:val="00E2430A"/>
    <w:rsid w:val="00E24EFF"/>
    <w:rsid w:val="00E27F8C"/>
    <w:rsid w:val="00E335C3"/>
    <w:rsid w:val="00E408E0"/>
    <w:rsid w:val="00E45A1D"/>
    <w:rsid w:val="00E5264E"/>
    <w:rsid w:val="00E53A9C"/>
    <w:rsid w:val="00E57F09"/>
    <w:rsid w:val="00E60A54"/>
    <w:rsid w:val="00E72783"/>
    <w:rsid w:val="00E924F5"/>
    <w:rsid w:val="00E97C43"/>
    <w:rsid w:val="00EA319F"/>
    <w:rsid w:val="00EA73E5"/>
    <w:rsid w:val="00EA76A6"/>
    <w:rsid w:val="00EB4D4A"/>
    <w:rsid w:val="00EB68A9"/>
    <w:rsid w:val="00ED0EB3"/>
    <w:rsid w:val="00ED6A4B"/>
    <w:rsid w:val="00EE0F08"/>
    <w:rsid w:val="00EE3DB3"/>
    <w:rsid w:val="00EE6F47"/>
    <w:rsid w:val="00EF12B2"/>
    <w:rsid w:val="00EF185B"/>
    <w:rsid w:val="00EF5299"/>
    <w:rsid w:val="00EF65AD"/>
    <w:rsid w:val="00F032B2"/>
    <w:rsid w:val="00F054E6"/>
    <w:rsid w:val="00F12695"/>
    <w:rsid w:val="00F14F4E"/>
    <w:rsid w:val="00F16AE2"/>
    <w:rsid w:val="00F20927"/>
    <w:rsid w:val="00F2655D"/>
    <w:rsid w:val="00F26ECA"/>
    <w:rsid w:val="00F274BF"/>
    <w:rsid w:val="00F27527"/>
    <w:rsid w:val="00F31AA6"/>
    <w:rsid w:val="00F36479"/>
    <w:rsid w:val="00F370D2"/>
    <w:rsid w:val="00F37A5A"/>
    <w:rsid w:val="00F43267"/>
    <w:rsid w:val="00F50430"/>
    <w:rsid w:val="00F50C08"/>
    <w:rsid w:val="00F5340E"/>
    <w:rsid w:val="00F6764F"/>
    <w:rsid w:val="00F67AE4"/>
    <w:rsid w:val="00F705D4"/>
    <w:rsid w:val="00F7380C"/>
    <w:rsid w:val="00F778DF"/>
    <w:rsid w:val="00F83B7F"/>
    <w:rsid w:val="00F84D72"/>
    <w:rsid w:val="00F9483F"/>
    <w:rsid w:val="00F94B3A"/>
    <w:rsid w:val="00F94DF6"/>
    <w:rsid w:val="00F97584"/>
    <w:rsid w:val="00F97D97"/>
    <w:rsid w:val="00FA03C7"/>
    <w:rsid w:val="00FA38BF"/>
    <w:rsid w:val="00FA4E10"/>
    <w:rsid w:val="00FB251E"/>
    <w:rsid w:val="00FB3ED3"/>
    <w:rsid w:val="00FC0002"/>
    <w:rsid w:val="00FC27DE"/>
    <w:rsid w:val="00FC5E09"/>
    <w:rsid w:val="00FD0424"/>
    <w:rsid w:val="00FE42BA"/>
    <w:rsid w:val="00FE5B5D"/>
    <w:rsid w:val="00FF4CF3"/>
    <w:rsid w:val="00FF5249"/>
    <w:rsid w:val="00FF7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8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A61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F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78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2F6B5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77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285</Words>
  <Characters>1631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Бинников Максим А.</dc:creator>
  <cp:keywords/>
  <dc:description/>
  <cp:lastModifiedBy>-</cp:lastModifiedBy>
  <cp:revision>3</cp:revision>
  <cp:lastPrinted>2014-06-25T05:21:00Z</cp:lastPrinted>
  <dcterms:created xsi:type="dcterms:W3CDTF">2014-07-24T12:23:00Z</dcterms:created>
  <dcterms:modified xsi:type="dcterms:W3CDTF">2014-07-25T05:32:00Z</dcterms:modified>
</cp:coreProperties>
</file>