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05" w:rsidRDefault="00C50905" w:rsidP="00A623D5">
      <w:pPr>
        <w:widowControl w:val="0"/>
        <w:tabs>
          <w:tab w:val="left" w:pos="2655"/>
        </w:tabs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Уважаемые предприниматели и юридические лица,</w:t>
      </w:r>
    </w:p>
    <w:p w:rsidR="00C50905" w:rsidRDefault="00C50905" w:rsidP="00A623D5">
      <w:pPr>
        <w:widowControl w:val="0"/>
        <w:tabs>
          <w:tab w:val="left" w:pos="2655"/>
        </w:tabs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руководители органов местного самоуправления!</w:t>
      </w:r>
    </w:p>
    <w:p w:rsidR="00C50905" w:rsidRDefault="00C50905" w:rsidP="00A623D5">
      <w:pPr>
        <w:widowControl w:val="0"/>
        <w:tabs>
          <w:tab w:val="left" w:pos="2655"/>
        </w:tabs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C50905" w:rsidRDefault="00C50905" w:rsidP="00A623D5">
      <w:pPr>
        <w:widowControl w:val="0"/>
        <w:tabs>
          <w:tab w:val="left" w:pos="26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Администрация Курортного района Санкт-Петербурга осуществляет сбор предложений на включение в схему размещения  нестационарных торговых объектов (ранее – Адресная программа размещения объектов потребительского рынка по Курортному району).</w:t>
      </w:r>
    </w:p>
    <w:p w:rsidR="00C50905" w:rsidRDefault="00C50905" w:rsidP="00A623D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принимаются в соответствии с п. 2.4 Приложения к Постановлению Правительства Санкт-Петербурга от 27.09.2012 № 1045 </w:t>
      </w:r>
    </w:p>
    <w:p w:rsidR="00C50905" w:rsidRDefault="00C50905" w:rsidP="00A623D5">
      <w:pPr>
        <w:jc w:val="both"/>
        <w:rPr>
          <w:rFonts w:ascii="Calibri" w:hAnsi="Calibri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с 01 августа до 31 августа 2015</w:t>
      </w:r>
      <w:r>
        <w:rPr>
          <w:sz w:val="28"/>
          <w:szCs w:val="28"/>
        </w:rPr>
        <w:t xml:space="preserve"> года по адресу: г.Сестрорецк, пл. Свободы, д. 1 каб. № 308 сектор потребительского рынка.</w:t>
      </w:r>
      <w:r>
        <w:rPr>
          <w:rFonts w:ascii="Calibri" w:hAnsi="Calibri"/>
          <w:b/>
          <w:bCs/>
          <w:sz w:val="28"/>
          <w:szCs w:val="28"/>
          <w:lang w:eastAsia="en-US"/>
        </w:rPr>
        <w:t xml:space="preserve"> </w:t>
      </w:r>
    </w:p>
    <w:p w:rsidR="00C50905" w:rsidRDefault="00C50905" w:rsidP="00A623D5">
      <w:pPr>
        <w:jc w:val="both"/>
        <w:rPr>
          <w:b/>
          <w:bCs/>
          <w:sz w:val="28"/>
          <w:szCs w:val="28"/>
        </w:rPr>
      </w:pPr>
      <w:r>
        <w:rPr>
          <w:rFonts w:ascii="Calibri" w:hAnsi="Calibri"/>
          <w:sz w:val="28"/>
          <w:szCs w:val="28"/>
          <w:lang w:eastAsia="en-US"/>
        </w:rPr>
        <w:t xml:space="preserve">       </w:t>
      </w:r>
      <w:r>
        <w:rPr>
          <w:sz w:val="28"/>
          <w:szCs w:val="28"/>
        </w:rPr>
        <w:t>Контактные телефоны – 576 81 77, 576 81 75, 576 8176 факс</w:t>
      </w:r>
      <w:r>
        <w:rPr>
          <w:b/>
          <w:bCs/>
          <w:sz w:val="28"/>
          <w:szCs w:val="28"/>
        </w:rPr>
        <w:t>.</w:t>
      </w:r>
    </w:p>
    <w:p w:rsidR="00C50905" w:rsidRDefault="00C50905" w:rsidP="00A623D5">
      <w:pPr>
        <w:jc w:val="both"/>
        <w:rPr>
          <w:rFonts w:ascii="Calibri" w:hAnsi="Calibri"/>
          <w:sz w:val="28"/>
          <w:szCs w:val="28"/>
          <w:lang w:eastAsia="en-US"/>
        </w:rPr>
      </w:pPr>
      <w:r>
        <w:rPr>
          <w:sz w:val="28"/>
          <w:szCs w:val="28"/>
        </w:rPr>
        <w:t>Предложения о включении в схему размещения  нестационарных торговых объектов принимаются с указанием кадастрового номера земельного участка, а в случае его отсутствия - с приложением схемы ориентировочных границ земельного участка.</w:t>
      </w:r>
      <w:r>
        <w:rPr>
          <w:rFonts w:ascii="Calibri" w:hAnsi="Calibri"/>
          <w:sz w:val="28"/>
          <w:szCs w:val="28"/>
          <w:lang w:eastAsia="en-US"/>
        </w:rPr>
        <w:t xml:space="preserve">     </w:t>
      </w:r>
    </w:p>
    <w:p w:rsidR="00C50905" w:rsidRDefault="00C50905" w:rsidP="00A623D5">
      <w:pPr>
        <w:jc w:val="both"/>
        <w:rPr>
          <w:sz w:val="28"/>
          <w:szCs w:val="28"/>
          <w:lang w:eastAsia="en-US"/>
        </w:rPr>
      </w:pPr>
      <w:r>
        <w:rPr>
          <w:rFonts w:ascii="Calibri" w:hAnsi="Calibri"/>
          <w:sz w:val="28"/>
          <w:szCs w:val="28"/>
          <w:lang w:eastAsia="en-US"/>
        </w:rPr>
        <w:t xml:space="preserve">     </w:t>
      </w:r>
      <w:r>
        <w:rPr>
          <w:sz w:val="28"/>
          <w:szCs w:val="28"/>
          <w:lang w:eastAsia="en-US"/>
        </w:rPr>
        <w:t xml:space="preserve">Индивидуальные  предприниматели и  юридические лица  могут  самостоятельно   подать заявку  на  размещение нестационарных торговых объектов  в </w:t>
      </w:r>
      <w:r>
        <w:rPr>
          <w:sz w:val="28"/>
          <w:szCs w:val="28"/>
        </w:rPr>
        <w:t xml:space="preserve"> Региональную  геоинформационную  систему  (РГИС) СПб – </w:t>
      </w:r>
      <w:r>
        <w:rPr>
          <w:b/>
          <w:bCs/>
          <w:sz w:val="28"/>
          <w:szCs w:val="28"/>
          <w:lang w:val="en-US"/>
        </w:rPr>
        <w:t>www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rgis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spb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C50905" w:rsidRDefault="00C50905" w:rsidP="00A623D5">
      <w:pPr>
        <w:ind w:firstLine="567"/>
        <w:jc w:val="both"/>
        <w:rPr>
          <w:sz w:val="28"/>
          <w:szCs w:val="28"/>
        </w:rPr>
      </w:pP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И.о.начальника сектора</w:t>
      </w: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потребительского рынка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Н.И.Шумкина</w:t>
      </w: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</w:p>
    <w:p w:rsidR="00C50905" w:rsidRDefault="00C50905" w:rsidP="00A623D5">
      <w:pPr>
        <w:tabs>
          <w:tab w:val="left" w:pos="1665"/>
        </w:tabs>
        <w:jc w:val="both"/>
        <w:rPr>
          <w:sz w:val="28"/>
          <w:szCs w:val="28"/>
        </w:rPr>
      </w:pPr>
    </w:p>
    <w:sectPr w:rsidR="00C50905" w:rsidSect="00A35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23D5"/>
    <w:rsid w:val="00002389"/>
    <w:rsid w:val="00002F41"/>
    <w:rsid w:val="00003D78"/>
    <w:rsid w:val="0000457B"/>
    <w:rsid w:val="000057B3"/>
    <w:rsid w:val="0000590F"/>
    <w:rsid w:val="00005B26"/>
    <w:rsid w:val="00006DBC"/>
    <w:rsid w:val="00007B3E"/>
    <w:rsid w:val="000100C0"/>
    <w:rsid w:val="00010DBF"/>
    <w:rsid w:val="000113F1"/>
    <w:rsid w:val="00013F7E"/>
    <w:rsid w:val="00014EEA"/>
    <w:rsid w:val="00015BC0"/>
    <w:rsid w:val="00015E0C"/>
    <w:rsid w:val="000160F7"/>
    <w:rsid w:val="0001691A"/>
    <w:rsid w:val="00020565"/>
    <w:rsid w:val="0002063C"/>
    <w:rsid w:val="00020CEF"/>
    <w:rsid w:val="0002174C"/>
    <w:rsid w:val="0002199B"/>
    <w:rsid w:val="0002256C"/>
    <w:rsid w:val="000247C4"/>
    <w:rsid w:val="0002484A"/>
    <w:rsid w:val="000279B5"/>
    <w:rsid w:val="00027E50"/>
    <w:rsid w:val="000308A2"/>
    <w:rsid w:val="00031B09"/>
    <w:rsid w:val="00031E51"/>
    <w:rsid w:val="00032099"/>
    <w:rsid w:val="0003629F"/>
    <w:rsid w:val="00036DB2"/>
    <w:rsid w:val="00036EF9"/>
    <w:rsid w:val="00040AB9"/>
    <w:rsid w:val="00042147"/>
    <w:rsid w:val="00043217"/>
    <w:rsid w:val="000445BA"/>
    <w:rsid w:val="00045798"/>
    <w:rsid w:val="00046469"/>
    <w:rsid w:val="000477D4"/>
    <w:rsid w:val="00047DAC"/>
    <w:rsid w:val="00050F63"/>
    <w:rsid w:val="00050FE9"/>
    <w:rsid w:val="00053322"/>
    <w:rsid w:val="00053865"/>
    <w:rsid w:val="000538AE"/>
    <w:rsid w:val="00054994"/>
    <w:rsid w:val="0005534A"/>
    <w:rsid w:val="000559CF"/>
    <w:rsid w:val="00056BB4"/>
    <w:rsid w:val="000600FA"/>
    <w:rsid w:val="000608B6"/>
    <w:rsid w:val="00061429"/>
    <w:rsid w:val="000622BF"/>
    <w:rsid w:val="00063A3F"/>
    <w:rsid w:val="0006471E"/>
    <w:rsid w:val="000647F4"/>
    <w:rsid w:val="000712AA"/>
    <w:rsid w:val="00071A1C"/>
    <w:rsid w:val="00072E25"/>
    <w:rsid w:val="00075B11"/>
    <w:rsid w:val="00076AE8"/>
    <w:rsid w:val="00077388"/>
    <w:rsid w:val="000800AA"/>
    <w:rsid w:val="0008059A"/>
    <w:rsid w:val="000806F7"/>
    <w:rsid w:val="00080E30"/>
    <w:rsid w:val="00081DAC"/>
    <w:rsid w:val="00084C32"/>
    <w:rsid w:val="000851EA"/>
    <w:rsid w:val="00086905"/>
    <w:rsid w:val="00086945"/>
    <w:rsid w:val="00086F55"/>
    <w:rsid w:val="00091F48"/>
    <w:rsid w:val="00092354"/>
    <w:rsid w:val="0009420E"/>
    <w:rsid w:val="000942AB"/>
    <w:rsid w:val="00094902"/>
    <w:rsid w:val="000955E2"/>
    <w:rsid w:val="0009699A"/>
    <w:rsid w:val="00096FC0"/>
    <w:rsid w:val="000A02DC"/>
    <w:rsid w:val="000A03A7"/>
    <w:rsid w:val="000A1015"/>
    <w:rsid w:val="000A14E8"/>
    <w:rsid w:val="000A2C9D"/>
    <w:rsid w:val="000A51BC"/>
    <w:rsid w:val="000A5DCE"/>
    <w:rsid w:val="000A6D4C"/>
    <w:rsid w:val="000A6DF0"/>
    <w:rsid w:val="000A6F20"/>
    <w:rsid w:val="000B0577"/>
    <w:rsid w:val="000B2720"/>
    <w:rsid w:val="000B44FE"/>
    <w:rsid w:val="000B4B08"/>
    <w:rsid w:val="000B529C"/>
    <w:rsid w:val="000C06E1"/>
    <w:rsid w:val="000C0F55"/>
    <w:rsid w:val="000C2A84"/>
    <w:rsid w:val="000C30A6"/>
    <w:rsid w:val="000C37DB"/>
    <w:rsid w:val="000C441C"/>
    <w:rsid w:val="000C5240"/>
    <w:rsid w:val="000C6982"/>
    <w:rsid w:val="000C70B0"/>
    <w:rsid w:val="000C7B30"/>
    <w:rsid w:val="000D1BD2"/>
    <w:rsid w:val="000D2503"/>
    <w:rsid w:val="000D324C"/>
    <w:rsid w:val="000D4031"/>
    <w:rsid w:val="000D482C"/>
    <w:rsid w:val="000D4E9C"/>
    <w:rsid w:val="000D580C"/>
    <w:rsid w:val="000D5FE4"/>
    <w:rsid w:val="000E0F11"/>
    <w:rsid w:val="000E6D95"/>
    <w:rsid w:val="000E6E33"/>
    <w:rsid w:val="000E7767"/>
    <w:rsid w:val="000E7C4A"/>
    <w:rsid w:val="000F08F3"/>
    <w:rsid w:val="000F0AA3"/>
    <w:rsid w:val="000F2061"/>
    <w:rsid w:val="000F2696"/>
    <w:rsid w:val="000F51C6"/>
    <w:rsid w:val="000F6016"/>
    <w:rsid w:val="000F6F53"/>
    <w:rsid w:val="000F7598"/>
    <w:rsid w:val="000F7659"/>
    <w:rsid w:val="000F7D47"/>
    <w:rsid w:val="00100314"/>
    <w:rsid w:val="00100342"/>
    <w:rsid w:val="00101944"/>
    <w:rsid w:val="00102092"/>
    <w:rsid w:val="001023DD"/>
    <w:rsid w:val="00103280"/>
    <w:rsid w:val="00103DB7"/>
    <w:rsid w:val="00104D4F"/>
    <w:rsid w:val="001051D2"/>
    <w:rsid w:val="0010546D"/>
    <w:rsid w:val="001063EB"/>
    <w:rsid w:val="0010654C"/>
    <w:rsid w:val="00106F40"/>
    <w:rsid w:val="0010727E"/>
    <w:rsid w:val="00107DD1"/>
    <w:rsid w:val="0011019D"/>
    <w:rsid w:val="001104C4"/>
    <w:rsid w:val="0011084B"/>
    <w:rsid w:val="00111DB9"/>
    <w:rsid w:val="001123BB"/>
    <w:rsid w:val="00112929"/>
    <w:rsid w:val="00112BE5"/>
    <w:rsid w:val="001148D6"/>
    <w:rsid w:val="00114918"/>
    <w:rsid w:val="00114BA5"/>
    <w:rsid w:val="00115825"/>
    <w:rsid w:val="001161B5"/>
    <w:rsid w:val="00117BFB"/>
    <w:rsid w:val="00122D64"/>
    <w:rsid w:val="00123328"/>
    <w:rsid w:val="0012377D"/>
    <w:rsid w:val="0012520F"/>
    <w:rsid w:val="00125E6A"/>
    <w:rsid w:val="001265AA"/>
    <w:rsid w:val="00126B8F"/>
    <w:rsid w:val="0012710E"/>
    <w:rsid w:val="001271AC"/>
    <w:rsid w:val="00127D40"/>
    <w:rsid w:val="00127DD6"/>
    <w:rsid w:val="001300A3"/>
    <w:rsid w:val="001311AE"/>
    <w:rsid w:val="00132576"/>
    <w:rsid w:val="001326E2"/>
    <w:rsid w:val="00133C83"/>
    <w:rsid w:val="001342B9"/>
    <w:rsid w:val="00134313"/>
    <w:rsid w:val="00134E7E"/>
    <w:rsid w:val="001355A2"/>
    <w:rsid w:val="00135DCC"/>
    <w:rsid w:val="0013787F"/>
    <w:rsid w:val="00137FD3"/>
    <w:rsid w:val="00140519"/>
    <w:rsid w:val="001428F0"/>
    <w:rsid w:val="00142A56"/>
    <w:rsid w:val="001435B9"/>
    <w:rsid w:val="00144675"/>
    <w:rsid w:val="00145030"/>
    <w:rsid w:val="001521AE"/>
    <w:rsid w:val="00153250"/>
    <w:rsid w:val="001533C2"/>
    <w:rsid w:val="001542CF"/>
    <w:rsid w:val="00154800"/>
    <w:rsid w:val="00155EA6"/>
    <w:rsid w:val="00157AA7"/>
    <w:rsid w:val="00157FCE"/>
    <w:rsid w:val="00160E25"/>
    <w:rsid w:val="001625EC"/>
    <w:rsid w:val="00163AF4"/>
    <w:rsid w:val="0016430B"/>
    <w:rsid w:val="00164522"/>
    <w:rsid w:val="00164AB5"/>
    <w:rsid w:val="00164EB7"/>
    <w:rsid w:val="00166BE4"/>
    <w:rsid w:val="001670DB"/>
    <w:rsid w:val="00167BDD"/>
    <w:rsid w:val="00170D65"/>
    <w:rsid w:val="001711F1"/>
    <w:rsid w:val="00173225"/>
    <w:rsid w:val="001745CE"/>
    <w:rsid w:val="00175003"/>
    <w:rsid w:val="0017752B"/>
    <w:rsid w:val="00177B85"/>
    <w:rsid w:val="0018056D"/>
    <w:rsid w:val="00180D9B"/>
    <w:rsid w:val="001811F1"/>
    <w:rsid w:val="001826FA"/>
    <w:rsid w:val="00183E74"/>
    <w:rsid w:val="00184752"/>
    <w:rsid w:val="001848BC"/>
    <w:rsid w:val="00185234"/>
    <w:rsid w:val="00185A7A"/>
    <w:rsid w:val="00186582"/>
    <w:rsid w:val="00186766"/>
    <w:rsid w:val="00186E55"/>
    <w:rsid w:val="00190266"/>
    <w:rsid w:val="0019029F"/>
    <w:rsid w:val="0019094A"/>
    <w:rsid w:val="00190E5F"/>
    <w:rsid w:val="0019445F"/>
    <w:rsid w:val="00195F3A"/>
    <w:rsid w:val="00196275"/>
    <w:rsid w:val="001973F1"/>
    <w:rsid w:val="00197F39"/>
    <w:rsid w:val="001A0938"/>
    <w:rsid w:val="001A1887"/>
    <w:rsid w:val="001A1B38"/>
    <w:rsid w:val="001A2114"/>
    <w:rsid w:val="001A3855"/>
    <w:rsid w:val="001A7A69"/>
    <w:rsid w:val="001B0387"/>
    <w:rsid w:val="001B0457"/>
    <w:rsid w:val="001B046A"/>
    <w:rsid w:val="001B0D81"/>
    <w:rsid w:val="001B11BB"/>
    <w:rsid w:val="001B1688"/>
    <w:rsid w:val="001B269B"/>
    <w:rsid w:val="001B295A"/>
    <w:rsid w:val="001B3172"/>
    <w:rsid w:val="001B480A"/>
    <w:rsid w:val="001B5412"/>
    <w:rsid w:val="001B5611"/>
    <w:rsid w:val="001B6DC0"/>
    <w:rsid w:val="001B7785"/>
    <w:rsid w:val="001C0326"/>
    <w:rsid w:val="001C1002"/>
    <w:rsid w:val="001C1212"/>
    <w:rsid w:val="001C1526"/>
    <w:rsid w:val="001C2218"/>
    <w:rsid w:val="001C2706"/>
    <w:rsid w:val="001C2827"/>
    <w:rsid w:val="001C4047"/>
    <w:rsid w:val="001C58C0"/>
    <w:rsid w:val="001C706B"/>
    <w:rsid w:val="001D0082"/>
    <w:rsid w:val="001D0E5E"/>
    <w:rsid w:val="001D1467"/>
    <w:rsid w:val="001D299F"/>
    <w:rsid w:val="001D5BA9"/>
    <w:rsid w:val="001D6327"/>
    <w:rsid w:val="001D7489"/>
    <w:rsid w:val="001E06D0"/>
    <w:rsid w:val="001E174B"/>
    <w:rsid w:val="001E2122"/>
    <w:rsid w:val="001E56CC"/>
    <w:rsid w:val="001E6311"/>
    <w:rsid w:val="001E750E"/>
    <w:rsid w:val="001F11A7"/>
    <w:rsid w:val="001F166A"/>
    <w:rsid w:val="001F352C"/>
    <w:rsid w:val="001F38D0"/>
    <w:rsid w:val="001F52F9"/>
    <w:rsid w:val="001F5397"/>
    <w:rsid w:val="001F58F6"/>
    <w:rsid w:val="001F70A1"/>
    <w:rsid w:val="001F7900"/>
    <w:rsid w:val="002001AF"/>
    <w:rsid w:val="00200596"/>
    <w:rsid w:val="002026F3"/>
    <w:rsid w:val="00202708"/>
    <w:rsid w:val="00203E30"/>
    <w:rsid w:val="00204DF2"/>
    <w:rsid w:val="002056B5"/>
    <w:rsid w:val="00205B0F"/>
    <w:rsid w:val="00205ED8"/>
    <w:rsid w:val="00206EF7"/>
    <w:rsid w:val="00207A05"/>
    <w:rsid w:val="002101BE"/>
    <w:rsid w:val="002102BA"/>
    <w:rsid w:val="002102DE"/>
    <w:rsid w:val="00210CC5"/>
    <w:rsid w:val="00211500"/>
    <w:rsid w:val="00211F09"/>
    <w:rsid w:val="002122FC"/>
    <w:rsid w:val="002127C8"/>
    <w:rsid w:val="002152B2"/>
    <w:rsid w:val="002167F3"/>
    <w:rsid w:val="00217D3D"/>
    <w:rsid w:val="00220673"/>
    <w:rsid w:val="00222355"/>
    <w:rsid w:val="002237E8"/>
    <w:rsid w:val="00225041"/>
    <w:rsid w:val="0022538D"/>
    <w:rsid w:val="00225B82"/>
    <w:rsid w:val="00226307"/>
    <w:rsid w:val="00227338"/>
    <w:rsid w:val="00231594"/>
    <w:rsid w:val="002319A1"/>
    <w:rsid w:val="00231ACB"/>
    <w:rsid w:val="00231C43"/>
    <w:rsid w:val="002323DF"/>
    <w:rsid w:val="0023440B"/>
    <w:rsid w:val="0023495F"/>
    <w:rsid w:val="00236CC5"/>
    <w:rsid w:val="002403BC"/>
    <w:rsid w:val="002412A8"/>
    <w:rsid w:val="00243C30"/>
    <w:rsid w:val="002452F0"/>
    <w:rsid w:val="002458A3"/>
    <w:rsid w:val="00246652"/>
    <w:rsid w:val="0024717C"/>
    <w:rsid w:val="00250C97"/>
    <w:rsid w:val="00251AB3"/>
    <w:rsid w:val="00251B9B"/>
    <w:rsid w:val="002538FA"/>
    <w:rsid w:val="00253F54"/>
    <w:rsid w:val="00253F6E"/>
    <w:rsid w:val="00255B8A"/>
    <w:rsid w:val="00257B80"/>
    <w:rsid w:val="00261450"/>
    <w:rsid w:val="00261AB4"/>
    <w:rsid w:val="0026335E"/>
    <w:rsid w:val="00263438"/>
    <w:rsid w:val="00264C26"/>
    <w:rsid w:val="002650A5"/>
    <w:rsid w:val="00266199"/>
    <w:rsid w:val="00270D2E"/>
    <w:rsid w:val="00270FDF"/>
    <w:rsid w:val="00271CB9"/>
    <w:rsid w:val="00271EC8"/>
    <w:rsid w:val="00272321"/>
    <w:rsid w:val="0027497D"/>
    <w:rsid w:val="00275A89"/>
    <w:rsid w:val="0027746E"/>
    <w:rsid w:val="00277BD8"/>
    <w:rsid w:val="00277E66"/>
    <w:rsid w:val="0028094C"/>
    <w:rsid w:val="00280DAC"/>
    <w:rsid w:val="002815E0"/>
    <w:rsid w:val="002836A7"/>
    <w:rsid w:val="0028447D"/>
    <w:rsid w:val="002845D8"/>
    <w:rsid w:val="00287FD9"/>
    <w:rsid w:val="00291402"/>
    <w:rsid w:val="002919CF"/>
    <w:rsid w:val="002923AC"/>
    <w:rsid w:val="00292A96"/>
    <w:rsid w:val="0029675A"/>
    <w:rsid w:val="002A0671"/>
    <w:rsid w:val="002A3456"/>
    <w:rsid w:val="002A4198"/>
    <w:rsid w:val="002A5C2A"/>
    <w:rsid w:val="002A6974"/>
    <w:rsid w:val="002A6C2E"/>
    <w:rsid w:val="002A6F33"/>
    <w:rsid w:val="002B00AB"/>
    <w:rsid w:val="002B00D7"/>
    <w:rsid w:val="002B02F6"/>
    <w:rsid w:val="002B09B2"/>
    <w:rsid w:val="002B1CFB"/>
    <w:rsid w:val="002B29E9"/>
    <w:rsid w:val="002B30CA"/>
    <w:rsid w:val="002B4FFC"/>
    <w:rsid w:val="002B51FA"/>
    <w:rsid w:val="002B56D5"/>
    <w:rsid w:val="002B7A53"/>
    <w:rsid w:val="002C0522"/>
    <w:rsid w:val="002C1637"/>
    <w:rsid w:val="002C1DF7"/>
    <w:rsid w:val="002C2DCC"/>
    <w:rsid w:val="002C3AE9"/>
    <w:rsid w:val="002C4430"/>
    <w:rsid w:val="002C4AB0"/>
    <w:rsid w:val="002C5B14"/>
    <w:rsid w:val="002C5E60"/>
    <w:rsid w:val="002C6F61"/>
    <w:rsid w:val="002C70B3"/>
    <w:rsid w:val="002C7314"/>
    <w:rsid w:val="002D0863"/>
    <w:rsid w:val="002D20E4"/>
    <w:rsid w:val="002D263B"/>
    <w:rsid w:val="002D28BC"/>
    <w:rsid w:val="002D3131"/>
    <w:rsid w:val="002D376E"/>
    <w:rsid w:val="002D52EE"/>
    <w:rsid w:val="002D53B1"/>
    <w:rsid w:val="002D5D08"/>
    <w:rsid w:val="002D61A6"/>
    <w:rsid w:val="002D6291"/>
    <w:rsid w:val="002D7A3E"/>
    <w:rsid w:val="002E0296"/>
    <w:rsid w:val="002E0BDC"/>
    <w:rsid w:val="002E29C2"/>
    <w:rsid w:val="002E2F85"/>
    <w:rsid w:val="002E416C"/>
    <w:rsid w:val="002E424B"/>
    <w:rsid w:val="002E5BB5"/>
    <w:rsid w:val="002E63D5"/>
    <w:rsid w:val="002E6493"/>
    <w:rsid w:val="002E7189"/>
    <w:rsid w:val="002E7B0F"/>
    <w:rsid w:val="002E7B6C"/>
    <w:rsid w:val="002F0531"/>
    <w:rsid w:val="002F0D36"/>
    <w:rsid w:val="002F1A6D"/>
    <w:rsid w:val="002F1E2C"/>
    <w:rsid w:val="002F38A3"/>
    <w:rsid w:val="002F404A"/>
    <w:rsid w:val="002F4BC7"/>
    <w:rsid w:val="002F593A"/>
    <w:rsid w:val="002F5A1C"/>
    <w:rsid w:val="002F65F1"/>
    <w:rsid w:val="002F67FC"/>
    <w:rsid w:val="002F7D7C"/>
    <w:rsid w:val="002F7E29"/>
    <w:rsid w:val="0030066A"/>
    <w:rsid w:val="00301721"/>
    <w:rsid w:val="00302BE1"/>
    <w:rsid w:val="00303BE9"/>
    <w:rsid w:val="00303C04"/>
    <w:rsid w:val="003053CE"/>
    <w:rsid w:val="003055A5"/>
    <w:rsid w:val="00305E15"/>
    <w:rsid w:val="003064BB"/>
    <w:rsid w:val="00306742"/>
    <w:rsid w:val="00306F94"/>
    <w:rsid w:val="00307060"/>
    <w:rsid w:val="00307A6E"/>
    <w:rsid w:val="003120F5"/>
    <w:rsid w:val="003124D4"/>
    <w:rsid w:val="003143C6"/>
    <w:rsid w:val="00314938"/>
    <w:rsid w:val="003150CE"/>
    <w:rsid w:val="00316122"/>
    <w:rsid w:val="00316584"/>
    <w:rsid w:val="00316ECC"/>
    <w:rsid w:val="00317133"/>
    <w:rsid w:val="003211FD"/>
    <w:rsid w:val="003213D9"/>
    <w:rsid w:val="003234EF"/>
    <w:rsid w:val="0032394C"/>
    <w:rsid w:val="00324290"/>
    <w:rsid w:val="00325D23"/>
    <w:rsid w:val="00326061"/>
    <w:rsid w:val="00326F9D"/>
    <w:rsid w:val="00330547"/>
    <w:rsid w:val="0033258C"/>
    <w:rsid w:val="00334715"/>
    <w:rsid w:val="003350DE"/>
    <w:rsid w:val="00336268"/>
    <w:rsid w:val="0033632E"/>
    <w:rsid w:val="003365BE"/>
    <w:rsid w:val="00336E70"/>
    <w:rsid w:val="00337826"/>
    <w:rsid w:val="003412F8"/>
    <w:rsid w:val="00341E1E"/>
    <w:rsid w:val="00342BB8"/>
    <w:rsid w:val="00344078"/>
    <w:rsid w:val="003447CD"/>
    <w:rsid w:val="003451E5"/>
    <w:rsid w:val="00345376"/>
    <w:rsid w:val="00345788"/>
    <w:rsid w:val="00345D05"/>
    <w:rsid w:val="003469FA"/>
    <w:rsid w:val="00346C3E"/>
    <w:rsid w:val="00346F93"/>
    <w:rsid w:val="00347AB9"/>
    <w:rsid w:val="003508F3"/>
    <w:rsid w:val="00350DAA"/>
    <w:rsid w:val="00351FFA"/>
    <w:rsid w:val="00352CD8"/>
    <w:rsid w:val="003539E4"/>
    <w:rsid w:val="00354962"/>
    <w:rsid w:val="003553F9"/>
    <w:rsid w:val="0035563D"/>
    <w:rsid w:val="00361C73"/>
    <w:rsid w:val="00362012"/>
    <w:rsid w:val="00362946"/>
    <w:rsid w:val="00364DC8"/>
    <w:rsid w:val="003651BD"/>
    <w:rsid w:val="003656D8"/>
    <w:rsid w:val="003657F3"/>
    <w:rsid w:val="00366089"/>
    <w:rsid w:val="0036698D"/>
    <w:rsid w:val="00366BF0"/>
    <w:rsid w:val="00372274"/>
    <w:rsid w:val="003737A1"/>
    <w:rsid w:val="0037441C"/>
    <w:rsid w:val="00374B23"/>
    <w:rsid w:val="00375F82"/>
    <w:rsid w:val="00376956"/>
    <w:rsid w:val="003772DA"/>
    <w:rsid w:val="00377578"/>
    <w:rsid w:val="00380910"/>
    <w:rsid w:val="003811E3"/>
    <w:rsid w:val="0038175F"/>
    <w:rsid w:val="00383C73"/>
    <w:rsid w:val="00383DE8"/>
    <w:rsid w:val="00384885"/>
    <w:rsid w:val="00385CCD"/>
    <w:rsid w:val="003879E9"/>
    <w:rsid w:val="003901B2"/>
    <w:rsid w:val="00393143"/>
    <w:rsid w:val="003940BC"/>
    <w:rsid w:val="0039460E"/>
    <w:rsid w:val="00394C2F"/>
    <w:rsid w:val="00397CF8"/>
    <w:rsid w:val="003A02BA"/>
    <w:rsid w:val="003A0D41"/>
    <w:rsid w:val="003A1F10"/>
    <w:rsid w:val="003A2C55"/>
    <w:rsid w:val="003A5492"/>
    <w:rsid w:val="003A7524"/>
    <w:rsid w:val="003A7533"/>
    <w:rsid w:val="003B04FF"/>
    <w:rsid w:val="003B0F68"/>
    <w:rsid w:val="003B1160"/>
    <w:rsid w:val="003B1387"/>
    <w:rsid w:val="003B2566"/>
    <w:rsid w:val="003B3118"/>
    <w:rsid w:val="003B32EF"/>
    <w:rsid w:val="003B4927"/>
    <w:rsid w:val="003B4CEC"/>
    <w:rsid w:val="003B58EE"/>
    <w:rsid w:val="003B5C9A"/>
    <w:rsid w:val="003B7794"/>
    <w:rsid w:val="003B7850"/>
    <w:rsid w:val="003C09A9"/>
    <w:rsid w:val="003C0E7C"/>
    <w:rsid w:val="003C0F7D"/>
    <w:rsid w:val="003C1014"/>
    <w:rsid w:val="003C1F81"/>
    <w:rsid w:val="003C1FDA"/>
    <w:rsid w:val="003C2BFB"/>
    <w:rsid w:val="003C2D24"/>
    <w:rsid w:val="003C3527"/>
    <w:rsid w:val="003C6AC5"/>
    <w:rsid w:val="003C6C73"/>
    <w:rsid w:val="003D07A0"/>
    <w:rsid w:val="003D166C"/>
    <w:rsid w:val="003D192B"/>
    <w:rsid w:val="003D1DA5"/>
    <w:rsid w:val="003D2504"/>
    <w:rsid w:val="003D3788"/>
    <w:rsid w:val="003D44C4"/>
    <w:rsid w:val="003D496F"/>
    <w:rsid w:val="003D4FD4"/>
    <w:rsid w:val="003D57B1"/>
    <w:rsid w:val="003D5941"/>
    <w:rsid w:val="003D64AE"/>
    <w:rsid w:val="003D6756"/>
    <w:rsid w:val="003E1793"/>
    <w:rsid w:val="003E2A2A"/>
    <w:rsid w:val="003E2D49"/>
    <w:rsid w:val="003E2EC1"/>
    <w:rsid w:val="003E3FE5"/>
    <w:rsid w:val="003E41AF"/>
    <w:rsid w:val="003E5D87"/>
    <w:rsid w:val="003E5DE9"/>
    <w:rsid w:val="003E6415"/>
    <w:rsid w:val="003E695A"/>
    <w:rsid w:val="003E775F"/>
    <w:rsid w:val="003F04B8"/>
    <w:rsid w:val="003F0704"/>
    <w:rsid w:val="003F08B6"/>
    <w:rsid w:val="003F1EFD"/>
    <w:rsid w:val="003F38A9"/>
    <w:rsid w:val="003F3EB5"/>
    <w:rsid w:val="003F5034"/>
    <w:rsid w:val="003F5BAD"/>
    <w:rsid w:val="003F635D"/>
    <w:rsid w:val="003F68EF"/>
    <w:rsid w:val="003F79EA"/>
    <w:rsid w:val="003F7EF2"/>
    <w:rsid w:val="00400135"/>
    <w:rsid w:val="00400AEB"/>
    <w:rsid w:val="004022D9"/>
    <w:rsid w:val="0040341C"/>
    <w:rsid w:val="00406813"/>
    <w:rsid w:val="004073C0"/>
    <w:rsid w:val="004102B2"/>
    <w:rsid w:val="00410ADF"/>
    <w:rsid w:val="00410DE1"/>
    <w:rsid w:val="0041199F"/>
    <w:rsid w:val="00412EDE"/>
    <w:rsid w:val="00413838"/>
    <w:rsid w:val="0041431D"/>
    <w:rsid w:val="004145F7"/>
    <w:rsid w:val="00414662"/>
    <w:rsid w:val="0041479F"/>
    <w:rsid w:val="00415230"/>
    <w:rsid w:val="004153C0"/>
    <w:rsid w:val="00416D1A"/>
    <w:rsid w:val="00417411"/>
    <w:rsid w:val="0041781B"/>
    <w:rsid w:val="0042027A"/>
    <w:rsid w:val="004209DC"/>
    <w:rsid w:val="00420FC6"/>
    <w:rsid w:val="00421310"/>
    <w:rsid w:val="00421E3C"/>
    <w:rsid w:val="00422525"/>
    <w:rsid w:val="00422F11"/>
    <w:rsid w:val="004235B0"/>
    <w:rsid w:val="004249FD"/>
    <w:rsid w:val="00424D4E"/>
    <w:rsid w:val="00426A4C"/>
    <w:rsid w:val="00430040"/>
    <w:rsid w:val="00430787"/>
    <w:rsid w:val="00431C8D"/>
    <w:rsid w:val="00431FEC"/>
    <w:rsid w:val="0043232C"/>
    <w:rsid w:val="00432A66"/>
    <w:rsid w:val="0043425B"/>
    <w:rsid w:val="00434AE7"/>
    <w:rsid w:val="00435189"/>
    <w:rsid w:val="004359C8"/>
    <w:rsid w:val="004376B4"/>
    <w:rsid w:val="00440345"/>
    <w:rsid w:val="00440A66"/>
    <w:rsid w:val="004416A7"/>
    <w:rsid w:val="004425D1"/>
    <w:rsid w:val="0044293F"/>
    <w:rsid w:val="00443429"/>
    <w:rsid w:val="004469D0"/>
    <w:rsid w:val="00447161"/>
    <w:rsid w:val="00451C3C"/>
    <w:rsid w:val="00452382"/>
    <w:rsid w:val="0045322C"/>
    <w:rsid w:val="00454171"/>
    <w:rsid w:val="00455C6B"/>
    <w:rsid w:val="0045783A"/>
    <w:rsid w:val="0046033A"/>
    <w:rsid w:val="0046086D"/>
    <w:rsid w:val="00461574"/>
    <w:rsid w:val="00461681"/>
    <w:rsid w:val="004616FB"/>
    <w:rsid w:val="00461AEB"/>
    <w:rsid w:val="0046538A"/>
    <w:rsid w:val="00467A6E"/>
    <w:rsid w:val="004711B0"/>
    <w:rsid w:val="00472990"/>
    <w:rsid w:val="00472AB3"/>
    <w:rsid w:val="00472BE5"/>
    <w:rsid w:val="00475012"/>
    <w:rsid w:val="004762EC"/>
    <w:rsid w:val="00477EB2"/>
    <w:rsid w:val="004804F3"/>
    <w:rsid w:val="00481381"/>
    <w:rsid w:val="00482DA8"/>
    <w:rsid w:val="00483EE6"/>
    <w:rsid w:val="00485179"/>
    <w:rsid w:val="0048588D"/>
    <w:rsid w:val="00486CE5"/>
    <w:rsid w:val="0048742C"/>
    <w:rsid w:val="00487D53"/>
    <w:rsid w:val="00491391"/>
    <w:rsid w:val="00491B25"/>
    <w:rsid w:val="004925A6"/>
    <w:rsid w:val="00492AB7"/>
    <w:rsid w:val="00494B59"/>
    <w:rsid w:val="0049550F"/>
    <w:rsid w:val="004969FA"/>
    <w:rsid w:val="00496D6B"/>
    <w:rsid w:val="00496F78"/>
    <w:rsid w:val="004A0FC1"/>
    <w:rsid w:val="004A33B8"/>
    <w:rsid w:val="004A3639"/>
    <w:rsid w:val="004A3A10"/>
    <w:rsid w:val="004A6405"/>
    <w:rsid w:val="004A7BF0"/>
    <w:rsid w:val="004B187B"/>
    <w:rsid w:val="004B25ED"/>
    <w:rsid w:val="004B2758"/>
    <w:rsid w:val="004B4887"/>
    <w:rsid w:val="004B56E4"/>
    <w:rsid w:val="004B5BB7"/>
    <w:rsid w:val="004B72B7"/>
    <w:rsid w:val="004B79C2"/>
    <w:rsid w:val="004C126C"/>
    <w:rsid w:val="004C23C7"/>
    <w:rsid w:val="004C367E"/>
    <w:rsid w:val="004C3B3A"/>
    <w:rsid w:val="004C4DDA"/>
    <w:rsid w:val="004C532E"/>
    <w:rsid w:val="004C5E0C"/>
    <w:rsid w:val="004C674F"/>
    <w:rsid w:val="004C6BA5"/>
    <w:rsid w:val="004C722B"/>
    <w:rsid w:val="004C7800"/>
    <w:rsid w:val="004C7BD9"/>
    <w:rsid w:val="004D0554"/>
    <w:rsid w:val="004D0ADC"/>
    <w:rsid w:val="004D13AF"/>
    <w:rsid w:val="004D2AFA"/>
    <w:rsid w:val="004D456C"/>
    <w:rsid w:val="004D5FB2"/>
    <w:rsid w:val="004D7A70"/>
    <w:rsid w:val="004E0749"/>
    <w:rsid w:val="004E0B69"/>
    <w:rsid w:val="004E242C"/>
    <w:rsid w:val="004E374E"/>
    <w:rsid w:val="004E4901"/>
    <w:rsid w:val="004E59F6"/>
    <w:rsid w:val="004E5E3F"/>
    <w:rsid w:val="004E6223"/>
    <w:rsid w:val="004F13B1"/>
    <w:rsid w:val="004F3F56"/>
    <w:rsid w:val="004F4CF6"/>
    <w:rsid w:val="004F65F8"/>
    <w:rsid w:val="004F6CA5"/>
    <w:rsid w:val="004F6D7D"/>
    <w:rsid w:val="00503FFA"/>
    <w:rsid w:val="00504DAA"/>
    <w:rsid w:val="005057E2"/>
    <w:rsid w:val="0050639F"/>
    <w:rsid w:val="00506866"/>
    <w:rsid w:val="0050707C"/>
    <w:rsid w:val="005076DC"/>
    <w:rsid w:val="005108FC"/>
    <w:rsid w:val="00510E59"/>
    <w:rsid w:val="005113D1"/>
    <w:rsid w:val="00511E59"/>
    <w:rsid w:val="0051210E"/>
    <w:rsid w:val="00512ADC"/>
    <w:rsid w:val="00513651"/>
    <w:rsid w:val="00513801"/>
    <w:rsid w:val="005143D1"/>
    <w:rsid w:val="00514EB7"/>
    <w:rsid w:val="00515C16"/>
    <w:rsid w:val="00516ADE"/>
    <w:rsid w:val="0051794D"/>
    <w:rsid w:val="00521475"/>
    <w:rsid w:val="005217BF"/>
    <w:rsid w:val="00522361"/>
    <w:rsid w:val="00522E5B"/>
    <w:rsid w:val="00525170"/>
    <w:rsid w:val="0052635A"/>
    <w:rsid w:val="005265E5"/>
    <w:rsid w:val="00526D14"/>
    <w:rsid w:val="00527455"/>
    <w:rsid w:val="0053306E"/>
    <w:rsid w:val="00533C19"/>
    <w:rsid w:val="00533F01"/>
    <w:rsid w:val="005340A1"/>
    <w:rsid w:val="00534AE5"/>
    <w:rsid w:val="00534D1F"/>
    <w:rsid w:val="005367DA"/>
    <w:rsid w:val="00536D98"/>
    <w:rsid w:val="005370C5"/>
    <w:rsid w:val="00537217"/>
    <w:rsid w:val="005374EA"/>
    <w:rsid w:val="0054058D"/>
    <w:rsid w:val="005405D8"/>
    <w:rsid w:val="005417CE"/>
    <w:rsid w:val="00541A66"/>
    <w:rsid w:val="00541EEA"/>
    <w:rsid w:val="0054259C"/>
    <w:rsid w:val="00545891"/>
    <w:rsid w:val="00546B07"/>
    <w:rsid w:val="00547DF6"/>
    <w:rsid w:val="0055087C"/>
    <w:rsid w:val="00550EC9"/>
    <w:rsid w:val="00551E24"/>
    <w:rsid w:val="00554F4C"/>
    <w:rsid w:val="005601AB"/>
    <w:rsid w:val="005615FB"/>
    <w:rsid w:val="00564D88"/>
    <w:rsid w:val="0056550B"/>
    <w:rsid w:val="005659EC"/>
    <w:rsid w:val="00567D1E"/>
    <w:rsid w:val="0057258D"/>
    <w:rsid w:val="00572A24"/>
    <w:rsid w:val="00573565"/>
    <w:rsid w:val="00573795"/>
    <w:rsid w:val="005740A2"/>
    <w:rsid w:val="00576F23"/>
    <w:rsid w:val="00580F54"/>
    <w:rsid w:val="00581A78"/>
    <w:rsid w:val="0058204D"/>
    <w:rsid w:val="00582A14"/>
    <w:rsid w:val="00584434"/>
    <w:rsid w:val="005846FA"/>
    <w:rsid w:val="00584C81"/>
    <w:rsid w:val="00584E42"/>
    <w:rsid w:val="0058534A"/>
    <w:rsid w:val="00585EB6"/>
    <w:rsid w:val="005874BC"/>
    <w:rsid w:val="005907CF"/>
    <w:rsid w:val="00590935"/>
    <w:rsid w:val="0059154C"/>
    <w:rsid w:val="00592064"/>
    <w:rsid w:val="00593AAB"/>
    <w:rsid w:val="00593BDE"/>
    <w:rsid w:val="00593CFA"/>
    <w:rsid w:val="0059417F"/>
    <w:rsid w:val="00594D0D"/>
    <w:rsid w:val="005A3F7B"/>
    <w:rsid w:val="005A720D"/>
    <w:rsid w:val="005B16CB"/>
    <w:rsid w:val="005B278D"/>
    <w:rsid w:val="005B2B37"/>
    <w:rsid w:val="005B2F9D"/>
    <w:rsid w:val="005B30DB"/>
    <w:rsid w:val="005B38AA"/>
    <w:rsid w:val="005B4442"/>
    <w:rsid w:val="005B4566"/>
    <w:rsid w:val="005B6621"/>
    <w:rsid w:val="005B79D5"/>
    <w:rsid w:val="005C08DC"/>
    <w:rsid w:val="005C2CCE"/>
    <w:rsid w:val="005C5F84"/>
    <w:rsid w:val="005C6A97"/>
    <w:rsid w:val="005C7C58"/>
    <w:rsid w:val="005C7F17"/>
    <w:rsid w:val="005D0202"/>
    <w:rsid w:val="005D0FB4"/>
    <w:rsid w:val="005D17A3"/>
    <w:rsid w:val="005D249A"/>
    <w:rsid w:val="005D318B"/>
    <w:rsid w:val="005D3A18"/>
    <w:rsid w:val="005D5A3E"/>
    <w:rsid w:val="005D5F14"/>
    <w:rsid w:val="005D617A"/>
    <w:rsid w:val="005D73F8"/>
    <w:rsid w:val="005D7CA9"/>
    <w:rsid w:val="005D7F2A"/>
    <w:rsid w:val="005E0304"/>
    <w:rsid w:val="005E1017"/>
    <w:rsid w:val="005E1ED0"/>
    <w:rsid w:val="005E208A"/>
    <w:rsid w:val="005E36C5"/>
    <w:rsid w:val="005E3F51"/>
    <w:rsid w:val="005E4D68"/>
    <w:rsid w:val="005E5437"/>
    <w:rsid w:val="005E5468"/>
    <w:rsid w:val="005E6D33"/>
    <w:rsid w:val="005E7154"/>
    <w:rsid w:val="005F10FF"/>
    <w:rsid w:val="005F11BC"/>
    <w:rsid w:val="005F2995"/>
    <w:rsid w:val="005F451C"/>
    <w:rsid w:val="005F4FBD"/>
    <w:rsid w:val="005F54E0"/>
    <w:rsid w:val="005F5C3B"/>
    <w:rsid w:val="005F645E"/>
    <w:rsid w:val="005F71EE"/>
    <w:rsid w:val="005F78F9"/>
    <w:rsid w:val="00603A8B"/>
    <w:rsid w:val="00604465"/>
    <w:rsid w:val="00604B26"/>
    <w:rsid w:val="00604EF8"/>
    <w:rsid w:val="00604F7A"/>
    <w:rsid w:val="00605CA2"/>
    <w:rsid w:val="00607376"/>
    <w:rsid w:val="00607F28"/>
    <w:rsid w:val="006100B7"/>
    <w:rsid w:val="006114E6"/>
    <w:rsid w:val="00612602"/>
    <w:rsid w:val="00613B64"/>
    <w:rsid w:val="00616D2E"/>
    <w:rsid w:val="00616E8B"/>
    <w:rsid w:val="0061752A"/>
    <w:rsid w:val="00620BBB"/>
    <w:rsid w:val="00621EC3"/>
    <w:rsid w:val="006227D5"/>
    <w:rsid w:val="006234F2"/>
    <w:rsid w:val="00623DF9"/>
    <w:rsid w:val="006251FA"/>
    <w:rsid w:val="0062632E"/>
    <w:rsid w:val="006268B0"/>
    <w:rsid w:val="00630C53"/>
    <w:rsid w:val="0063191E"/>
    <w:rsid w:val="006324AD"/>
    <w:rsid w:val="00632EFF"/>
    <w:rsid w:val="006331B3"/>
    <w:rsid w:val="00633B69"/>
    <w:rsid w:val="006345EF"/>
    <w:rsid w:val="00635058"/>
    <w:rsid w:val="0063577D"/>
    <w:rsid w:val="00636D1D"/>
    <w:rsid w:val="00637469"/>
    <w:rsid w:val="006375F2"/>
    <w:rsid w:val="00641E2C"/>
    <w:rsid w:val="00642AB3"/>
    <w:rsid w:val="00644766"/>
    <w:rsid w:val="00645135"/>
    <w:rsid w:val="0064524A"/>
    <w:rsid w:val="00646378"/>
    <w:rsid w:val="0064671A"/>
    <w:rsid w:val="00646B03"/>
    <w:rsid w:val="00646E8C"/>
    <w:rsid w:val="00646EC2"/>
    <w:rsid w:val="0065021B"/>
    <w:rsid w:val="0065113F"/>
    <w:rsid w:val="00653274"/>
    <w:rsid w:val="006542D9"/>
    <w:rsid w:val="00655945"/>
    <w:rsid w:val="00655B10"/>
    <w:rsid w:val="00656264"/>
    <w:rsid w:val="0065663A"/>
    <w:rsid w:val="00656909"/>
    <w:rsid w:val="0065733F"/>
    <w:rsid w:val="00657C08"/>
    <w:rsid w:val="006602CD"/>
    <w:rsid w:val="00660E0B"/>
    <w:rsid w:val="0066115B"/>
    <w:rsid w:val="00662F76"/>
    <w:rsid w:val="006635B5"/>
    <w:rsid w:val="00665A05"/>
    <w:rsid w:val="00665B6A"/>
    <w:rsid w:val="00666483"/>
    <w:rsid w:val="0066702E"/>
    <w:rsid w:val="0066727A"/>
    <w:rsid w:val="0067092C"/>
    <w:rsid w:val="0067206A"/>
    <w:rsid w:val="00673FA7"/>
    <w:rsid w:val="006740EC"/>
    <w:rsid w:val="006742B5"/>
    <w:rsid w:val="00674929"/>
    <w:rsid w:val="00675EC5"/>
    <w:rsid w:val="006762A2"/>
    <w:rsid w:val="00676F86"/>
    <w:rsid w:val="00677C10"/>
    <w:rsid w:val="00681553"/>
    <w:rsid w:val="00681E13"/>
    <w:rsid w:val="00682CE8"/>
    <w:rsid w:val="0068514A"/>
    <w:rsid w:val="0068534F"/>
    <w:rsid w:val="006860EB"/>
    <w:rsid w:val="00686BD1"/>
    <w:rsid w:val="00686DB1"/>
    <w:rsid w:val="00690CC9"/>
    <w:rsid w:val="0069247D"/>
    <w:rsid w:val="00693546"/>
    <w:rsid w:val="00694219"/>
    <w:rsid w:val="0069580B"/>
    <w:rsid w:val="00695F76"/>
    <w:rsid w:val="006962AC"/>
    <w:rsid w:val="0069631D"/>
    <w:rsid w:val="006963E0"/>
    <w:rsid w:val="0069688C"/>
    <w:rsid w:val="006A004A"/>
    <w:rsid w:val="006A04D0"/>
    <w:rsid w:val="006A1A4A"/>
    <w:rsid w:val="006A3916"/>
    <w:rsid w:val="006A4590"/>
    <w:rsid w:val="006A4F4F"/>
    <w:rsid w:val="006A7AD3"/>
    <w:rsid w:val="006B25D4"/>
    <w:rsid w:val="006B4FB7"/>
    <w:rsid w:val="006B5953"/>
    <w:rsid w:val="006B6729"/>
    <w:rsid w:val="006B689A"/>
    <w:rsid w:val="006B74DF"/>
    <w:rsid w:val="006B7F07"/>
    <w:rsid w:val="006C0103"/>
    <w:rsid w:val="006C1B91"/>
    <w:rsid w:val="006C3E1B"/>
    <w:rsid w:val="006C4EF6"/>
    <w:rsid w:val="006C5101"/>
    <w:rsid w:val="006C59D6"/>
    <w:rsid w:val="006C5AD8"/>
    <w:rsid w:val="006C5B4A"/>
    <w:rsid w:val="006D02C5"/>
    <w:rsid w:val="006D0598"/>
    <w:rsid w:val="006D0983"/>
    <w:rsid w:val="006D19A8"/>
    <w:rsid w:val="006D2DA5"/>
    <w:rsid w:val="006D7702"/>
    <w:rsid w:val="006E3172"/>
    <w:rsid w:val="006E32EF"/>
    <w:rsid w:val="006E37B6"/>
    <w:rsid w:val="006E4A44"/>
    <w:rsid w:val="006E5A69"/>
    <w:rsid w:val="006E634B"/>
    <w:rsid w:val="006E7111"/>
    <w:rsid w:val="006E7753"/>
    <w:rsid w:val="006F0AC8"/>
    <w:rsid w:val="006F1405"/>
    <w:rsid w:val="006F1BE5"/>
    <w:rsid w:val="006F22F1"/>
    <w:rsid w:val="006F41EA"/>
    <w:rsid w:val="006F4443"/>
    <w:rsid w:val="006F4A80"/>
    <w:rsid w:val="006F6EC1"/>
    <w:rsid w:val="006F7A30"/>
    <w:rsid w:val="00701136"/>
    <w:rsid w:val="007012FB"/>
    <w:rsid w:val="007014BC"/>
    <w:rsid w:val="0070219E"/>
    <w:rsid w:val="00702936"/>
    <w:rsid w:val="00703DCA"/>
    <w:rsid w:val="007047D5"/>
    <w:rsid w:val="00704A10"/>
    <w:rsid w:val="00706682"/>
    <w:rsid w:val="007075F5"/>
    <w:rsid w:val="00707AD9"/>
    <w:rsid w:val="00707B34"/>
    <w:rsid w:val="00710AC9"/>
    <w:rsid w:val="00710B1F"/>
    <w:rsid w:val="007115F9"/>
    <w:rsid w:val="007120A2"/>
    <w:rsid w:val="00712527"/>
    <w:rsid w:val="00712F06"/>
    <w:rsid w:val="0071320F"/>
    <w:rsid w:val="00713AB6"/>
    <w:rsid w:val="00713EE2"/>
    <w:rsid w:val="007160B3"/>
    <w:rsid w:val="007168B2"/>
    <w:rsid w:val="00717854"/>
    <w:rsid w:val="007203F2"/>
    <w:rsid w:val="00720F97"/>
    <w:rsid w:val="00720FAB"/>
    <w:rsid w:val="007210E9"/>
    <w:rsid w:val="0072302B"/>
    <w:rsid w:val="00724106"/>
    <w:rsid w:val="007262C4"/>
    <w:rsid w:val="00727B69"/>
    <w:rsid w:val="007308E9"/>
    <w:rsid w:val="0073135A"/>
    <w:rsid w:val="007323B6"/>
    <w:rsid w:val="00732D47"/>
    <w:rsid w:val="00733F33"/>
    <w:rsid w:val="00734BBD"/>
    <w:rsid w:val="00736938"/>
    <w:rsid w:val="00740C60"/>
    <w:rsid w:val="00741434"/>
    <w:rsid w:val="00741BF6"/>
    <w:rsid w:val="0074208C"/>
    <w:rsid w:val="007428B0"/>
    <w:rsid w:val="00742AD4"/>
    <w:rsid w:val="00742F15"/>
    <w:rsid w:val="00744541"/>
    <w:rsid w:val="00744ABD"/>
    <w:rsid w:val="00745D71"/>
    <w:rsid w:val="00750B9F"/>
    <w:rsid w:val="00750C4E"/>
    <w:rsid w:val="007510C9"/>
    <w:rsid w:val="00751E21"/>
    <w:rsid w:val="00752467"/>
    <w:rsid w:val="00753278"/>
    <w:rsid w:val="007533E5"/>
    <w:rsid w:val="00753B52"/>
    <w:rsid w:val="00754D98"/>
    <w:rsid w:val="0075529A"/>
    <w:rsid w:val="007567F3"/>
    <w:rsid w:val="0076097B"/>
    <w:rsid w:val="00760E4D"/>
    <w:rsid w:val="00761B97"/>
    <w:rsid w:val="007647D3"/>
    <w:rsid w:val="007648B1"/>
    <w:rsid w:val="00766908"/>
    <w:rsid w:val="00767442"/>
    <w:rsid w:val="00770A3D"/>
    <w:rsid w:val="00770BE7"/>
    <w:rsid w:val="0077160F"/>
    <w:rsid w:val="00771E70"/>
    <w:rsid w:val="0077239C"/>
    <w:rsid w:val="00773E2A"/>
    <w:rsid w:val="00774A3F"/>
    <w:rsid w:val="0077568C"/>
    <w:rsid w:val="007757B4"/>
    <w:rsid w:val="00776C59"/>
    <w:rsid w:val="007772E2"/>
    <w:rsid w:val="0077731C"/>
    <w:rsid w:val="00780956"/>
    <w:rsid w:val="00780D38"/>
    <w:rsid w:val="00781272"/>
    <w:rsid w:val="00781757"/>
    <w:rsid w:val="007829C4"/>
    <w:rsid w:val="00786E0C"/>
    <w:rsid w:val="007871EE"/>
    <w:rsid w:val="007901CD"/>
    <w:rsid w:val="00790221"/>
    <w:rsid w:val="007912DA"/>
    <w:rsid w:val="00791C3E"/>
    <w:rsid w:val="00792C46"/>
    <w:rsid w:val="00793FDE"/>
    <w:rsid w:val="0079462F"/>
    <w:rsid w:val="0079472F"/>
    <w:rsid w:val="00794910"/>
    <w:rsid w:val="00794BF6"/>
    <w:rsid w:val="0079742D"/>
    <w:rsid w:val="007A0546"/>
    <w:rsid w:val="007A096C"/>
    <w:rsid w:val="007A1575"/>
    <w:rsid w:val="007A1901"/>
    <w:rsid w:val="007A3815"/>
    <w:rsid w:val="007A3F0B"/>
    <w:rsid w:val="007A42A2"/>
    <w:rsid w:val="007A43EA"/>
    <w:rsid w:val="007A45F5"/>
    <w:rsid w:val="007A61D6"/>
    <w:rsid w:val="007A7A29"/>
    <w:rsid w:val="007B2168"/>
    <w:rsid w:val="007B5B23"/>
    <w:rsid w:val="007B6262"/>
    <w:rsid w:val="007B6670"/>
    <w:rsid w:val="007B6A91"/>
    <w:rsid w:val="007C2869"/>
    <w:rsid w:val="007C2889"/>
    <w:rsid w:val="007C3D5C"/>
    <w:rsid w:val="007C426A"/>
    <w:rsid w:val="007C4B98"/>
    <w:rsid w:val="007C582C"/>
    <w:rsid w:val="007C73C2"/>
    <w:rsid w:val="007D0367"/>
    <w:rsid w:val="007D09B9"/>
    <w:rsid w:val="007D1366"/>
    <w:rsid w:val="007D1B47"/>
    <w:rsid w:val="007D1E94"/>
    <w:rsid w:val="007D2DA8"/>
    <w:rsid w:val="007D2FD6"/>
    <w:rsid w:val="007D3AFD"/>
    <w:rsid w:val="007D3B54"/>
    <w:rsid w:val="007D4562"/>
    <w:rsid w:val="007D49F2"/>
    <w:rsid w:val="007D7494"/>
    <w:rsid w:val="007E069A"/>
    <w:rsid w:val="007E0B88"/>
    <w:rsid w:val="007E21FC"/>
    <w:rsid w:val="007E229A"/>
    <w:rsid w:val="007E2FAC"/>
    <w:rsid w:val="007E3E0A"/>
    <w:rsid w:val="007E4EE4"/>
    <w:rsid w:val="007E4F8E"/>
    <w:rsid w:val="007E5E48"/>
    <w:rsid w:val="007E63AD"/>
    <w:rsid w:val="007E75A6"/>
    <w:rsid w:val="007E75D9"/>
    <w:rsid w:val="007E7C2B"/>
    <w:rsid w:val="007F1454"/>
    <w:rsid w:val="007F1B29"/>
    <w:rsid w:val="007F363D"/>
    <w:rsid w:val="007F40F0"/>
    <w:rsid w:val="007F5337"/>
    <w:rsid w:val="00800A75"/>
    <w:rsid w:val="0080189E"/>
    <w:rsid w:val="00801E16"/>
    <w:rsid w:val="00801E90"/>
    <w:rsid w:val="0080366C"/>
    <w:rsid w:val="00804082"/>
    <w:rsid w:val="008049F2"/>
    <w:rsid w:val="00804F32"/>
    <w:rsid w:val="00807532"/>
    <w:rsid w:val="00807A3D"/>
    <w:rsid w:val="008104CE"/>
    <w:rsid w:val="008113A2"/>
    <w:rsid w:val="0081287D"/>
    <w:rsid w:val="008140BD"/>
    <w:rsid w:val="008141D6"/>
    <w:rsid w:val="0081580D"/>
    <w:rsid w:val="00815858"/>
    <w:rsid w:val="00815A58"/>
    <w:rsid w:val="00815CFF"/>
    <w:rsid w:val="00816DA9"/>
    <w:rsid w:val="00820245"/>
    <w:rsid w:val="00820643"/>
    <w:rsid w:val="008242B1"/>
    <w:rsid w:val="00824A30"/>
    <w:rsid w:val="0082614A"/>
    <w:rsid w:val="008264F0"/>
    <w:rsid w:val="00827120"/>
    <w:rsid w:val="0083012D"/>
    <w:rsid w:val="00833677"/>
    <w:rsid w:val="00833A80"/>
    <w:rsid w:val="0083464B"/>
    <w:rsid w:val="00835498"/>
    <w:rsid w:val="008360B3"/>
    <w:rsid w:val="00836E3E"/>
    <w:rsid w:val="00837491"/>
    <w:rsid w:val="008415E7"/>
    <w:rsid w:val="0084191F"/>
    <w:rsid w:val="0084214F"/>
    <w:rsid w:val="008421A4"/>
    <w:rsid w:val="008451DA"/>
    <w:rsid w:val="00845A23"/>
    <w:rsid w:val="00845F14"/>
    <w:rsid w:val="0084782F"/>
    <w:rsid w:val="00850AFF"/>
    <w:rsid w:val="00853256"/>
    <w:rsid w:val="00853FAB"/>
    <w:rsid w:val="0085440B"/>
    <w:rsid w:val="00857C69"/>
    <w:rsid w:val="00861D77"/>
    <w:rsid w:val="00861DB3"/>
    <w:rsid w:val="0086555E"/>
    <w:rsid w:val="00865646"/>
    <w:rsid w:val="008658F4"/>
    <w:rsid w:val="008661CB"/>
    <w:rsid w:val="008663B8"/>
    <w:rsid w:val="00866FB2"/>
    <w:rsid w:val="008673E2"/>
    <w:rsid w:val="00867DCE"/>
    <w:rsid w:val="00870EA0"/>
    <w:rsid w:val="00871149"/>
    <w:rsid w:val="00872B3E"/>
    <w:rsid w:val="00874028"/>
    <w:rsid w:val="0087553F"/>
    <w:rsid w:val="00875619"/>
    <w:rsid w:val="0087750E"/>
    <w:rsid w:val="0087753E"/>
    <w:rsid w:val="00877FBA"/>
    <w:rsid w:val="00880E37"/>
    <w:rsid w:val="0088134D"/>
    <w:rsid w:val="008828C0"/>
    <w:rsid w:val="0088315C"/>
    <w:rsid w:val="00884955"/>
    <w:rsid w:val="0088612F"/>
    <w:rsid w:val="00887515"/>
    <w:rsid w:val="008878AD"/>
    <w:rsid w:val="008911E1"/>
    <w:rsid w:val="00893C6C"/>
    <w:rsid w:val="0089405C"/>
    <w:rsid w:val="00894123"/>
    <w:rsid w:val="008944B7"/>
    <w:rsid w:val="00894883"/>
    <w:rsid w:val="008949ED"/>
    <w:rsid w:val="00894B41"/>
    <w:rsid w:val="008971C4"/>
    <w:rsid w:val="008975F1"/>
    <w:rsid w:val="008A041E"/>
    <w:rsid w:val="008A17D9"/>
    <w:rsid w:val="008A39E9"/>
    <w:rsid w:val="008A3D6A"/>
    <w:rsid w:val="008A3F90"/>
    <w:rsid w:val="008A5098"/>
    <w:rsid w:val="008A5584"/>
    <w:rsid w:val="008A582A"/>
    <w:rsid w:val="008A5A22"/>
    <w:rsid w:val="008A5C5E"/>
    <w:rsid w:val="008A6D35"/>
    <w:rsid w:val="008A72B0"/>
    <w:rsid w:val="008A7B72"/>
    <w:rsid w:val="008B1954"/>
    <w:rsid w:val="008B2FCB"/>
    <w:rsid w:val="008B352E"/>
    <w:rsid w:val="008B42A4"/>
    <w:rsid w:val="008B5E11"/>
    <w:rsid w:val="008B79B1"/>
    <w:rsid w:val="008C01B7"/>
    <w:rsid w:val="008C0FEF"/>
    <w:rsid w:val="008C24A1"/>
    <w:rsid w:val="008C3A54"/>
    <w:rsid w:val="008C3AA7"/>
    <w:rsid w:val="008C3FF7"/>
    <w:rsid w:val="008C46F0"/>
    <w:rsid w:val="008C5001"/>
    <w:rsid w:val="008C59C4"/>
    <w:rsid w:val="008C5F98"/>
    <w:rsid w:val="008C6587"/>
    <w:rsid w:val="008C6A9A"/>
    <w:rsid w:val="008C6C0A"/>
    <w:rsid w:val="008D18BC"/>
    <w:rsid w:val="008D19AD"/>
    <w:rsid w:val="008D6791"/>
    <w:rsid w:val="008D70D1"/>
    <w:rsid w:val="008D70D2"/>
    <w:rsid w:val="008E18E5"/>
    <w:rsid w:val="008E1970"/>
    <w:rsid w:val="008E2464"/>
    <w:rsid w:val="008E321E"/>
    <w:rsid w:val="008E370C"/>
    <w:rsid w:val="008E3C0F"/>
    <w:rsid w:val="008E5B8A"/>
    <w:rsid w:val="008E6033"/>
    <w:rsid w:val="008E6B84"/>
    <w:rsid w:val="008F0177"/>
    <w:rsid w:val="008F0584"/>
    <w:rsid w:val="008F27A5"/>
    <w:rsid w:val="008F34FC"/>
    <w:rsid w:val="008F4146"/>
    <w:rsid w:val="008F4B72"/>
    <w:rsid w:val="008F68B3"/>
    <w:rsid w:val="00900192"/>
    <w:rsid w:val="00900636"/>
    <w:rsid w:val="009011AA"/>
    <w:rsid w:val="00901EE0"/>
    <w:rsid w:val="009026D6"/>
    <w:rsid w:val="00903984"/>
    <w:rsid w:val="009043D0"/>
    <w:rsid w:val="00904780"/>
    <w:rsid w:val="00904F91"/>
    <w:rsid w:val="00905F75"/>
    <w:rsid w:val="009063FB"/>
    <w:rsid w:val="009075C0"/>
    <w:rsid w:val="00907999"/>
    <w:rsid w:val="009107A4"/>
    <w:rsid w:val="00910B9D"/>
    <w:rsid w:val="00911F7F"/>
    <w:rsid w:val="00914356"/>
    <w:rsid w:val="00914DB6"/>
    <w:rsid w:val="009157A5"/>
    <w:rsid w:val="00920E6B"/>
    <w:rsid w:val="00920EC9"/>
    <w:rsid w:val="009212D5"/>
    <w:rsid w:val="00921AAA"/>
    <w:rsid w:val="00922D11"/>
    <w:rsid w:val="009255C4"/>
    <w:rsid w:val="00925C3C"/>
    <w:rsid w:val="00925ECF"/>
    <w:rsid w:val="0092701B"/>
    <w:rsid w:val="00927BEF"/>
    <w:rsid w:val="009304C3"/>
    <w:rsid w:val="00930530"/>
    <w:rsid w:val="0093196E"/>
    <w:rsid w:val="00931A41"/>
    <w:rsid w:val="009331ED"/>
    <w:rsid w:val="00933DC6"/>
    <w:rsid w:val="00936505"/>
    <w:rsid w:val="009375BD"/>
    <w:rsid w:val="009400A2"/>
    <w:rsid w:val="009406C4"/>
    <w:rsid w:val="009410D3"/>
    <w:rsid w:val="0094162A"/>
    <w:rsid w:val="00942E2D"/>
    <w:rsid w:val="00944239"/>
    <w:rsid w:val="009448D7"/>
    <w:rsid w:val="00945329"/>
    <w:rsid w:val="00945BBF"/>
    <w:rsid w:val="0094699B"/>
    <w:rsid w:val="00946DA5"/>
    <w:rsid w:val="00947715"/>
    <w:rsid w:val="009530BC"/>
    <w:rsid w:val="009543B0"/>
    <w:rsid w:val="00954C37"/>
    <w:rsid w:val="00955148"/>
    <w:rsid w:val="009552E9"/>
    <w:rsid w:val="00957F6C"/>
    <w:rsid w:val="00960B15"/>
    <w:rsid w:val="00960F0C"/>
    <w:rsid w:val="009612B6"/>
    <w:rsid w:val="00962484"/>
    <w:rsid w:val="0096253B"/>
    <w:rsid w:val="00964B12"/>
    <w:rsid w:val="009651A7"/>
    <w:rsid w:val="009665C3"/>
    <w:rsid w:val="00970C57"/>
    <w:rsid w:val="00971224"/>
    <w:rsid w:val="009718D1"/>
    <w:rsid w:val="0097348E"/>
    <w:rsid w:val="00973BFD"/>
    <w:rsid w:val="00975858"/>
    <w:rsid w:val="009766F1"/>
    <w:rsid w:val="009807EA"/>
    <w:rsid w:val="0098118D"/>
    <w:rsid w:val="009816A5"/>
    <w:rsid w:val="0098257C"/>
    <w:rsid w:val="0098269B"/>
    <w:rsid w:val="0098286A"/>
    <w:rsid w:val="00982A97"/>
    <w:rsid w:val="00983876"/>
    <w:rsid w:val="00983991"/>
    <w:rsid w:val="009855AB"/>
    <w:rsid w:val="00985943"/>
    <w:rsid w:val="00987E5F"/>
    <w:rsid w:val="009914FE"/>
    <w:rsid w:val="00992606"/>
    <w:rsid w:val="00992B44"/>
    <w:rsid w:val="009932CE"/>
    <w:rsid w:val="0099439D"/>
    <w:rsid w:val="009943C1"/>
    <w:rsid w:val="00994625"/>
    <w:rsid w:val="0099556B"/>
    <w:rsid w:val="00995BE9"/>
    <w:rsid w:val="009962D3"/>
    <w:rsid w:val="00996660"/>
    <w:rsid w:val="009969F6"/>
    <w:rsid w:val="0099772E"/>
    <w:rsid w:val="009A04D0"/>
    <w:rsid w:val="009A1348"/>
    <w:rsid w:val="009A1AD5"/>
    <w:rsid w:val="009A2339"/>
    <w:rsid w:val="009A31F0"/>
    <w:rsid w:val="009A4102"/>
    <w:rsid w:val="009A441A"/>
    <w:rsid w:val="009A4B71"/>
    <w:rsid w:val="009A6593"/>
    <w:rsid w:val="009A6719"/>
    <w:rsid w:val="009B00A2"/>
    <w:rsid w:val="009B04C6"/>
    <w:rsid w:val="009B191B"/>
    <w:rsid w:val="009B26D3"/>
    <w:rsid w:val="009B3365"/>
    <w:rsid w:val="009B576A"/>
    <w:rsid w:val="009B77BD"/>
    <w:rsid w:val="009B7E50"/>
    <w:rsid w:val="009C02AC"/>
    <w:rsid w:val="009C0996"/>
    <w:rsid w:val="009C1F91"/>
    <w:rsid w:val="009C2CB2"/>
    <w:rsid w:val="009C2D30"/>
    <w:rsid w:val="009C3579"/>
    <w:rsid w:val="009C3F1C"/>
    <w:rsid w:val="009C592A"/>
    <w:rsid w:val="009C5F8D"/>
    <w:rsid w:val="009C6DE5"/>
    <w:rsid w:val="009D019F"/>
    <w:rsid w:val="009D01D1"/>
    <w:rsid w:val="009D0F48"/>
    <w:rsid w:val="009D10E5"/>
    <w:rsid w:val="009D1340"/>
    <w:rsid w:val="009D17E2"/>
    <w:rsid w:val="009D1AC4"/>
    <w:rsid w:val="009D24C9"/>
    <w:rsid w:val="009D25B7"/>
    <w:rsid w:val="009D4BCE"/>
    <w:rsid w:val="009D4FC0"/>
    <w:rsid w:val="009D50F0"/>
    <w:rsid w:val="009D53D1"/>
    <w:rsid w:val="009D5F2B"/>
    <w:rsid w:val="009D5F3C"/>
    <w:rsid w:val="009D623F"/>
    <w:rsid w:val="009D6FED"/>
    <w:rsid w:val="009D736E"/>
    <w:rsid w:val="009D79BF"/>
    <w:rsid w:val="009E0AAB"/>
    <w:rsid w:val="009E1226"/>
    <w:rsid w:val="009E239A"/>
    <w:rsid w:val="009E26F0"/>
    <w:rsid w:val="009E296E"/>
    <w:rsid w:val="009E29A8"/>
    <w:rsid w:val="009E2A7D"/>
    <w:rsid w:val="009E4E79"/>
    <w:rsid w:val="009E4F75"/>
    <w:rsid w:val="009E5156"/>
    <w:rsid w:val="009E51AE"/>
    <w:rsid w:val="009E5410"/>
    <w:rsid w:val="009E5DA8"/>
    <w:rsid w:val="009E66E2"/>
    <w:rsid w:val="009E7DDD"/>
    <w:rsid w:val="009F058B"/>
    <w:rsid w:val="009F159F"/>
    <w:rsid w:val="009F2387"/>
    <w:rsid w:val="009F2668"/>
    <w:rsid w:val="009F32B5"/>
    <w:rsid w:val="009F3DA9"/>
    <w:rsid w:val="009F54CA"/>
    <w:rsid w:val="009F72FE"/>
    <w:rsid w:val="009F7BB5"/>
    <w:rsid w:val="009F7EC5"/>
    <w:rsid w:val="00A00664"/>
    <w:rsid w:val="00A03069"/>
    <w:rsid w:val="00A035A1"/>
    <w:rsid w:val="00A03AAD"/>
    <w:rsid w:val="00A03F54"/>
    <w:rsid w:val="00A0558F"/>
    <w:rsid w:val="00A05AFC"/>
    <w:rsid w:val="00A06149"/>
    <w:rsid w:val="00A06742"/>
    <w:rsid w:val="00A06D7F"/>
    <w:rsid w:val="00A11BDE"/>
    <w:rsid w:val="00A12625"/>
    <w:rsid w:val="00A13912"/>
    <w:rsid w:val="00A13930"/>
    <w:rsid w:val="00A14DA1"/>
    <w:rsid w:val="00A14EE9"/>
    <w:rsid w:val="00A15881"/>
    <w:rsid w:val="00A17614"/>
    <w:rsid w:val="00A17F82"/>
    <w:rsid w:val="00A2016B"/>
    <w:rsid w:val="00A23DCE"/>
    <w:rsid w:val="00A245AF"/>
    <w:rsid w:val="00A24E1C"/>
    <w:rsid w:val="00A25948"/>
    <w:rsid w:val="00A2717E"/>
    <w:rsid w:val="00A30FCD"/>
    <w:rsid w:val="00A32185"/>
    <w:rsid w:val="00A32935"/>
    <w:rsid w:val="00A3360D"/>
    <w:rsid w:val="00A33ED8"/>
    <w:rsid w:val="00A34513"/>
    <w:rsid w:val="00A35082"/>
    <w:rsid w:val="00A35193"/>
    <w:rsid w:val="00A3561D"/>
    <w:rsid w:val="00A356FA"/>
    <w:rsid w:val="00A35CA7"/>
    <w:rsid w:val="00A3605D"/>
    <w:rsid w:val="00A36990"/>
    <w:rsid w:val="00A3725C"/>
    <w:rsid w:val="00A379DC"/>
    <w:rsid w:val="00A37FA1"/>
    <w:rsid w:val="00A4052D"/>
    <w:rsid w:val="00A40AAD"/>
    <w:rsid w:val="00A41981"/>
    <w:rsid w:val="00A42804"/>
    <w:rsid w:val="00A42BFD"/>
    <w:rsid w:val="00A42EFD"/>
    <w:rsid w:val="00A4346F"/>
    <w:rsid w:val="00A44C86"/>
    <w:rsid w:val="00A44E0C"/>
    <w:rsid w:val="00A46270"/>
    <w:rsid w:val="00A464A1"/>
    <w:rsid w:val="00A479C5"/>
    <w:rsid w:val="00A479D7"/>
    <w:rsid w:val="00A509AC"/>
    <w:rsid w:val="00A517A4"/>
    <w:rsid w:val="00A53442"/>
    <w:rsid w:val="00A5407A"/>
    <w:rsid w:val="00A54EDB"/>
    <w:rsid w:val="00A56052"/>
    <w:rsid w:val="00A5728D"/>
    <w:rsid w:val="00A57E77"/>
    <w:rsid w:val="00A609E6"/>
    <w:rsid w:val="00A60A57"/>
    <w:rsid w:val="00A623D5"/>
    <w:rsid w:val="00A633FE"/>
    <w:rsid w:val="00A6568D"/>
    <w:rsid w:val="00A669F8"/>
    <w:rsid w:val="00A66D13"/>
    <w:rsid w:val="00A66FFF"/>
    <w:rsid w:val="00A67F25"/>
    <w:rsid w:val="00A70572"/>
    <w:rsid w:val="00A70F4E"/>
    <w:rsid w:val="00A71799"/>
    <w:rsid w:val="00A725B0"/>
    <w:rsid w:val="00A7261C"/>
    <w:rsid w:val="00A73D9C"/>
    <w:rsid w:val="00A73FD3"/>
    <w:rsid w:val="00A74AF0"/>
    <w:rsid w:val="00A74D26"/>
    <w:rsid w:val="00A74E8C"/>
    <w:rsid w:val="00A75CD4"/>
    <w:rsid w:val="00A7626A"/>
    <w:rsid w:val="00A7648F"/>
    <w:rsid w:val="00A76B76"/>
    <w:rsid w:val="00A8138A"/>
    <w:rsid w:val="00A81475"/>
    <w:rsid w:val="00A82826"/>
    <w:rsid w:val="00A833E6"/>
    <w:rsid w:val="00A843FD"/>
    <w:rsid w:val="00A8462B"/>
    <w:rsid w:val="00A84D8C"/>
    <w:rsid w:val="00A85CB8"/>
    <w:rsid w:val="00A8754B"/>
    <w:rsid w:val="00A924B8"/>
    <w:rsid w:val="00A94633"/>
    <w:rsid w:val="00A94AE5"/>
    <w:rsid w:val="00A954BC"/>
    <w:rsid w:val="00A955C5"/>
    <w:rsid w:val="00A95C5A"/>
    <w:rsid w:val="00AA02BF"/>
    <w:rsid w:val="00AA042A"/>
    <w:rsid w:val="00AA0BF5"/>
    <w:rsid w:val="00AA4A2C"/>
    <w:rsid w:val="00AA531E"/>
    <w:rsid w:val="00AA7D41"/>
    <w:rsid w:val="00AB0833"/>
    <w:rsid w:val="00AB0927"/>
    <w:rsid w:val="00AB1C04"/>
    <w:rsid w:val="00AB27EF"/>
    <w:rsid w:val="00AB2E7F"/>
    <w:rsid w:val="00AB5B6B"/>
    <w:rsid w:val="00AB6C77"/>
    <w:rsid w:val="00AB7BC8"/>
    <w:rsid w:val="00AB7E1D"/>
    <w:rsid w:val="00AC16CB"/>
    <w:rsid w:val="00AC28AE"/>
    <w:rsid w:val="00AC375C"/>
    <w:rsid w:val="00AC472B"/>
    <w:rsid w:val="00AC4A9F"/>
    <w:rsid w:val="00AC4C3C"/>
    <w:rsid w:val="00AC5A8A"/>
    <w:rsid w:val="00AC6160"/>
    <w:rsid w:val="00AC6ED2"/>
    <w:rsid w:val="00AD03FF"/>
    <w:rsid w:val="00AD07BA"/>
    <w:rsid w:val="00AD0F7C"/>
    <w:rsid w:val="00AD1F7C"/>
    <w:rsid w:val="00AD2E83"/>
    <w:rsid w:val="00AD308F"/>
    <w:rsid w:val="00AD3BAB"/>
    <w:rsid w:val="00AD44C6"/>
    <w:rsid w:val="00AD4665"/>
    <w:rsid w:val="00AD4F2D"/>
    <w:rsid w:val="00AD56E2"/>
    <w:rsid w:val="00AD587F"/>
    <w:rsid w:val="00AD592F"/>
    <w:rsid w:val="00AD5DBB"/>
    <w:rsid w:val="00AD5E72"/>
    <w:rsid w:val="00AD6BA0"/>
    <w:rsid w:val="00AE04C2"/>
    <w:rsid w:val="00AE2414"/>
    <w:rsid w:val="00AE298E"/>
    <w:rsid w:val="00AE32A3"/>
    <w:rsid w:val="00AE358D"/>
    <w:rsid w:val="00AE35A9"/>
    <w:rsid w:val="00AE3A7F"/>
    <w:rsid w:val="00AE4A1A"/>
    <w:rsid w:val="00AE5080"/>
    <w:rsid w:val="00AE635C"/>
    <w:rsid w:val="00AE639E"/>
    <w:rsid w:val="00AE6407"/>
    <w:rsid w:val="00AE6506"/>
    <w:rsid w:val="00AE6BD9"/>
    <w:rsid w:val="00AE6D1B"/>
    <w:rsid w:val="00AF1019"/>
    <w:rsid w:val="00AF17E7"/>
    <w:rsid w:val="00AF1DF3"/>
    <w:rsid w:val="00AF4C1E"/>
    <w:rsid w:val="00AF4FC7"/>
    <w:rsid w:val="00AF56DD"/>
    <w:rsid w:val="00AF5B07"/>
    <w:rsid w:val="00B00EE2"/>
    <w:rsid w:val="00B00FD0"/>
    <w:rsid w:val="00B02730"/>
    <w:rsid w:val="00B03E62"/>
    <w:rsid w:val="00B04692"/>
    <w:rsid w:val="00B060A5"/>
    <w:rsid w:val="00B06843"/>
    <w:rsid w:val="00B1093F"/>
    <w:rsid w:val="00B1095F"/>
    <w:rsid w:val="00B114A0"/>
    <w:rsid w:val="00B121D7"/>
    <w:rsid w:val="00B12267"/>
    <w:rsid w:val="00B124F5"/>
    <w:rsid w:val="00B13480"/>
    <w:rsid w:val="00B13A7E"/>
    <w:rsid w:val="00B14271"/>
    <w:rsid w:val="00B14985"/>
    <w:rsid w:val="00B15D4D"/>
    <w:rsid w:val="00B165E1"/>
    <w:rsid w:val="00B179B6"/>
    <w:rsid w:val="00B22C16"/>
    <w:rsid w:val="00B232A5"/>
    <w:rsid w:val="00B243C9"/>
    <w:rsid w:val="00B24F11"/>
    <w:rsid w:val="00B25B04"/>
    <w:rsid w:val="00B26162"/>
    <w:rsid w:val="00B309FA"/>
    <w:rsid w:val="00B31D30"/>
    <w:rsid w:val="00B335C1"/>
    <w:rsid w:val="00B337EC"/>
    <w:rsid w:val="00B33B61"/>
    <w:rsid w:val="00B33BD1"/>
    <w:rsid w:val="00B34DF0"/>
    <w:rsid w:val="00B351AF"/>
    <w:rsid w:val="00B35F9C"/>
    <w:rsid w:val="00B37DFE"/>
    <w:rsid w:val="00B401DA"/>
    <w:rsid w:val="00B4182F"/>
    <w:rsid w:val="00B428F2"/>
    <w:rsid w:val="00B429AE"/>
    <w:rsid w:val="00B42B49"/>
    <w:rsid w:val="00B43844"/>
    <w:rsid w:val="00B43B6C"/>
    <w:rsid w:val="00B451A8"/>
    <w:rsid w:val="00B458E4"/>
    <w:rsid w:val="00B45C55"/>
    <w:rsid w:val="00B46504"/>
    <w:rsid w:val="00B46A58"/>
    <w:rsid w:val="00B52755"/>
    <w:rsid w:val="00B52827"/>
    <w:rsid w:val="00B53731"/>
    <w:rsid w:val="00B552E9"/>
    <w:rsid w:val="00B55BC7"/>
    <w:rsid w:val="00B56D32"/>
    <w:rsid w:val="00B57012"/>
    <w:rsid w:val="00B57D48"/>
    <w:rsid w:val="00B57D60"/>
    <w:rsid w:val="00B60749"/>
    <w:rsid w:val="00B60FAD"/>
    <w:rsid w:val="00B61ECB"/>
    <w:rsid w:val="00B62D94"/>
    <w:rsid w:val="00B62F7C"/>
    <w:rsid w:val="00B63815"/>
    <w:rsid w:val="00B63A71"/>
    <w:rsid w:val="00B63FEF"/>
    <w:rsid w:val="00B66BC0"/>
    <w:rsid w:val="00B674F2"/>
    <w:rsid w:val="00B677BA"/>
    <w:rsid w:val="00B67CBC"/>
    <w:rsid w:val="00B70574"/>
    <w:rsid w:val="00B72569"/>
    <w:rsid w:val="00B72FF2"/>
    <w:rsid w:val="00B738C7"/>
    <w:rsid w:val="00B7510C"/>
    <w:rsid w:val="00B76395"/>
    <w:rsid w:val="00B76535"/>
    <w:rsid w:val="00B7679E"/>
    <w:rsid w:val="00B7741F"/>
    <w:rsid w:val="00B8001F"/>
    <w:rsid w:val="00B80D9F"/>
    <w:rsid w:val="00B819D3"/>
    <w:rsid w:val="00B81B13"/>
    <w:rsid w:val="00B81B63"/>
    <w:rsid w:val="00B83F04"/>
    <w:rsid w:val="00B853B4"/>
    <w:rsid w:val="00B85606"/>
    <w:rsid w:val="00B856C2"/>
    <w:rsid w:val="00B85B9A"/>
    <w:rsid w:val="00B91D0D"/>
    <w:rsid w:val="00B91E68"/>
    <w:rsid w:val="00B92360"/>
    <w:rsid w:val="00B92468"/>
    <w:rsid w:val="00B9404E"/>
    <w:rsid w:val="00B94478"/>
    <w:rsid w:val="00B957D7"/>
    <w:rsid w:val="00B95AC0"/>
    <w:rsid w:val="00B95E0C"/>
    <w:rsid w:val="00B961C5"/>
    <w:rsid w:val="00B96336"/>
    <w:rsid w:val="00BA14A7"/>
    <w:rsid w:val="00BA1FCB"/>
    <w:rsid w:val="00BA2E74"/>
    <w:rsid w:val="00BA517D"/>
    <w:rsid w:val="00BA6EF2"/>
    <w:rsid w:val="00BB0213"/>
    <w:rsid w:val="00BB147D"/>
    <w:rsid w:val="00BB1FAC"/>
    <w:rsid w:val="00BB3082"/>
    <w:rsid w:val="00BB4756"/>
    <w:rsid w:val="00BB4827"/>
    <w:rsid w:val="00BB51D6"/>
    <w:rsid w:val="00BB57C6"/>
    <w:rsid w:val="00BB5E7D"/>
    <w:rsid w:val="00BB6255"/>
    <w:rsid w:val="00BB74C5"/>
    <w:rsid w:val="00BC06E5"/>
    <w:rsid w:val="00BC3FA6"/>
    <w:rsid w:val="00BC4226"/>
    <w:rsid w:val="00BC459E"/>
    <w:rsid w:val="00BC4EDF"/>
    <w:rsid w:val="00BC60F2"/>
    <w:rsid w:val="00BC669B"/>
    <w:rsid w:val="00BC77AE"/>
    <w:rsid w:val="00BC781B"/>
    <w:rsid w:val="00BD0D64"/>
    <w:rsid w:val="00BD1597"/>
    <w:rsid w:val="00BD1B27"/>
    <w:rsid w:val="00BD2B70"/>
    <w:rsid w:val="00BD2FDF"/>
    <w:rsid w:val="00BD30AA"/>
    <w:rsid w:val="00BD4418"/>
    <w:rsid w:val="00BD451F"/>
    <w:rsid w:val="00BD5A27"/>
    <w:rsid w:val="00BE0409"/>
    <w:rsid w:val="00BE0BD1"/>
    <w:rsid w:val="00BE1150"/>
    <w:rsid w:val="00BE1483"/>
    <w:rsid w:val="00BE1D4B"/>
    <w:rsid w:val="00BE213A"/>
    <w:rsid w:val="00BE2D96"/>
    <w:rsid w:val="00BE338A"/>
    <w:rsid w:val="00BE618F"/>
    <w:rsid w:val="00BE665A"/>
    <w:rsid w:val="00BE6F19"/>
    <w:rsid w:val="00BE780E"/>
    <w:rsid w:val="00BF08B1"/>
    <w:rsid w:val="00BF1B2C"/>
    <w:rsid w:val="00BF1CE0"/>
    <w:rsid w:val="00BF24C7"/>
    <w:rsid w:val="00BF2C02"/>
    <w:rsid w:val="00BF480D"/>
    <w:rsid w:val="00BF4B6A"/>
    <w:rsid w:val="00BF4B88"/>
    <w:rsid w:val="00BF50D0"/>
    <w:rsid w:val="00BF669C"/>
    <w:rsid w:val="00BF6D31"/>
    <w:rsid w:val="00BF73C7"/>
    <w:rsid w:val="00BF77D5"/>
    <w:rsid w:val="00C00328"/>
    <w:rsid w:val="00C00504"/>
    <w:rsid w:val="00C0088A"/>
    <w:rsid w:val="00C01587"/>
    <w:rsid w:val="00C01F1D"/>
    <w:rsid w:val="00C02601"/>
    <w:rsid w:val="00C02D0F"/>
    <w:rsid w:val="00C0351E"/>
    <w:rsid w:val="00C03CAC"/>
    <w:rsid w:val="00C0423A"/>
    <w:rsid w:val="00C05D68"/>
    <w:rsid w:val="00C05E25"/>
    <w:rsid w:val="00C072C9"/>
    <w:rsid w:val="00C07539"/>
    <w:rsid w:val="00C1050B"/>
    <w:rsid w:val="00C10E0D"/>
    <w:rsid w:val="00C118F4"/>
    <w:rsid w:val="00C12BE5"/>
    <w:rsid w:val="00C12F23"/>
    <w:rsid w:val="00C13BE1"/>
    <w:rsid w:val="00C146DC"/>
    <w:rsid w:val="00C1497B"/>
    <w:rsid w:val="00C15A51"/>
    <w:rsid w:val="00C1653B"/>
    <w:rsid w:val="00C16CCE"/>
    <w:rsid w:val="00C21F6E"/>
    <w:rsid w:val="00C22444"/>
    <w:rsid w:val="00C238F8"/>
    <w:rsid w:val="00C23D73"/>
    <w:rsid w:val="00C244FE"/>
    <w:rsid w:val="00C24A14"/>
    <w:rsid w:val="00C25E93"/>
    <w:rsid w:val="00C31526"/>
    <w:rsid w:val="00C31ACB"/>
    <w:rsid w:val="00C31DF4"/>
    <w:rsid w:val="00C3220B"/>
    <w:rsid w:val="00C32A28"/>
    <w:rsid w:val="00C3517E"/>
    <w:rsid w:val="00C35794"/>
    <w:rsid w:val="00C36106"/>
    <w:rsid w:val="00C363B5"/>
    <w:rsid w:val="00C36C9C"/>
    <w:rsid w:val="00C403BD"/>
    <w:rsid w:val="00C406E9"/>
    <w:rsid w:val="00C4293B"/>
    <w:rsid w:val="00C42DEE"/>
    <w:rsid w:val="00C42F6D"/>
    <w:rsid w:val="00C4560E"/>
    <w:rsid w:val="00C45625"/>
    <w:rsid w:val="00C458C2"/>
    <w:rsid w:val="00C477C1"/>
    <w:rsid w:val="00C50905"/>
    <w:rsid w:val="00C50B6D"/>
    <w:rsid w:val="00C51907"/>
    <w:rsid w:val="00C51ADD"/>
    <w:rsid w:val="00C53A6F"/>
    <w:rsid w:val="00C54063"/>
    <w:rsid w:val="00C54E37"/>
    <w:rsid w:val="00C57A9E"/>
    <w:rsid w:val="00C57F40"/>
    <w:rsid w:val="00C60130"/>
    <w:rsid w:val="00C6092A"/>
    <w:rsid w:val="00C60D8B"/>
    <w:rsid w:val="00C623E7"/>
    <w:rsid w:val="00C63758"/>
    <w:rsid w:val="00C64755"/>
    <w:rsid w:val="00C675C4"/>
    <w:rsid w:val="00C67F22"/>
    <w:rsid w:val="00C70B07"/>
    <w:rsid w:val="00C7172D"/>
    <w:rsid w:val="00C72327"/>
    <w:rsid w:val="00C73459"/>
    <w:rsid w:val="00C742E1"/>
    <w:rsid w:val="00C75A3D"/>
    <w:rsid w:val="00C76394"/>
    <w:rsid w:val="00C76F6C"/>
    <w:rsid w:val="00C7769F"/>
    <w:rsid w:val="00C776D5"/>
    <w:rsid w:val="00C77BC5"/>
    <w:rsid w:val="00C80A16"/>
    <w:rsid w:val="00C80AE9"/>
    <w:rsid w:val="00C80B8A"/>
    <w:rsid w:val="00C8149C"/>
    <w:rsid w:val="00C856CA"/>
    <w:rsid w:val="00C857F4"/>
    <w:rsid w:val="00C858BE"/>
    <w:rsid w:val="00C8650F"/>
    <w:rsid w:val="00C86513"/>
    <w:rsid w:val="00C8651E"/>
    <w:rsid w:val="00C87446"/>
    <w:rsid w:val="00C875C2"/>
    <w:rsid w:val="00C90249"/>
    <w:rsid w:val="00C9124B"/>
    <w:rsid w:val="00C9153C"/>
    <w:rsid w:val="00C922AE"/>
    <w:rsid w:val="00C92498"/>
    <w:rsid w:val="00C95007"/>
    <w:rsid w:val="00C95AAF"/>
    <w:rsid w:val="00C96B37"/>
    <w:rsid w:val="00C97FBB"/>
    <w:rsid w:val="00C97FD3"/>
    <w:rsid w:val="00CA1E84"/>
    <w:rsid w:val="00CA30BF"/>
    <w:rsid w:val="00CA3BB1"/>
    <w:rsid w:val="00CA5604"/>
    <w:rsid w:val="00CA6995"/>
    <w:rsid w:val="00CA74D7"/>
    <w:rsid w:val="00CA758B"/>
    <w:rsid w:val="00CB03BB"/>
    <w:rsid w:val="00CB0FD9"/>
    <w:rsid w:val="00CB1FB3"/>
    <w:rsid w:val="00CB2318"/>
    <w:rsid w:val="00CB3E92"/>
    <w:rsid w:val="00CB404A"/>
    <w:rsid w:val="00CB5155"/>
    <w:rsid w:val="00CB5A30"/>
    <w:rsid w:val="00CB69B5"/>
    <w:rsid w:val="00CB6BEE"/>
    <w:rsid w:val="00CB6CD5"/>
    <w:rsid w:val="00CB7317"/>
    <w:rsid w:val="00CC1329"/>
    <w:rsid w:val="00CC15CC"/>
    <w:rsid w:val="00CC35FE"/>
    <w:rsid w:val="00CC3693"/>
    <w:rsid w:val="00CC3CD4"/>
    <w:rsid w:val="00CC4C87"/>
    <w:rsid w:val="00CC4FC4"/>
    <w:rsid w:val="00CD0B56"/>
    <w:rsid w:val="00CD38A4"/>
    <w:rsid w:val="00CD45B6"/>
    <w:rsid w:val="00CD533A"/>
    <w:rsid w:val="00CD5391"/>
    <w:rsid w:val="00CD6E51"/>
    <w:rsid w:val="00CD70BB"/>
    <w:rsid w:val="00CE014C"/>
    <w:rsid w:val="00CE01A3"/>
    <w:rsid w:val="00CE01BE"/>
    <w:rsid w:val="00CE0537"/>
    <w:rsid w:val="00CE0D55"/>
    <w:rsid w:val="00CE0E6C"/>
    <w:rsid w:val="00CE1453"/>
    <w:rsid w:val="00CE1B81"/>
    <w:rsid w:val="00CE1D68"/>
    <w:rsid w:val="00CE25D0"/>
    <w:rsid w:val="00CE2850"/>
    <w:rsid w:val="00CE3DA7"/>
    <w:rsid w:val="00CE46DD"/>
    <w:rsid w:val="00CE49F4"/>
    <w:rsid w:val="00CE4FF9"/>
    <w:rsid w:val="00CE535A"/>
    <w:rsid w:val="00CE5751"/>
    <w:rsid w:val="00CE6C1C"/>
    <w:rsid w:val="00CE7F6C"/>
    <w:rsid w:val="00CF04C0"/>
    <w:rsid w:val="00CF0616"/>
    <w:rsid w:val="00CF0831"/>
    <w:rsid w:val="00CF1AAE"/>
    <w:rsid w:val="00CF20CB"/>
    <w:rsid w:val="00CF25A3"/>
    <w:rsid w:val="00CF2EF9"/>
    <w:rsid w:val="00CF3F83"/>
    <w:rsid w:val="00CF3F8A"/>
    <w:rsid w:val="00CF555F"/>
    <w:rsid w:val="00CF5E23"/>
    <w:rsid w:val="00CF6CBC"/>
    <w:rsid w:val="00CF6CD8"/>
    <w:rsid w:val="00CF7D9E"/>
    <w:rsid w:val="00D02256"/>
    <w:rsid w:val="00D02ECA"/>
    <w:rsid w:val="00D04017"/>
    <w:rsid w:val="00D04A22"/>
    <w:rsid w:val="00D10212"/>
    <w:rsid w:val="00D109C2"/>
    <w:rsid w:val="00D10F22"/>
    <w:rsid w:val="00D11559"/>
    <w:rsid w:val="00D1202E"/>
    <w:rsid w:val="00D16849"/>
    <w:rsid w:val="00D1742A"/>
    <w:rsid w:val="00D17A69"/>
    <w:rsid w:val="00D17C79"/>
    <w:rsid w:val="00D217E3"/>
    <w:rsid w:val="00D21840"/>
    <w:rsid w:val="00D22193"/>
    <w:rsid w:val="00D22BE3"/>
    <w:rsid w:val="00D22D93"/>
    <w:rsid w:val="00D2302E"/>
    <w:rsid w:val="00D247FA"/>
    <w:rsid w:val="00D26542"/>
    <w:rsid w:val="00D30236"/>
    <w:rsid w:val="00D30334"/>
    <w:rsid w:val="00D31BAF"/>
    <w:rsid w:val="00D3201D"/>
    <w:rsid w:val="00D32521"/>
    <w:rsid w:val="00D3385C"/>
    <w:rsid w:val="00D338FA"/>
    <w:rsid w:val="00D33913"/>
    <w:rsid w:val="00D349AB"/>
    <w:rsid w:val="00D35621"/>
    <w:rsid w:val="00D35729"/>
    <w:rsid w:val="00D35858"/>
    <w:rsid w:val="00D3597D"/>
    <w:rsid w:val="00D35DB2"/>
    <w:rsid w:val="00D35EC6"/>
    <w:rsid w:val="00D369CA"/>
    <w:rsid w:val="00D375E5"/>
    <w:rsid w:val="00D40F12"/>
    <w:rsid w:val="00D41080"/>
    <w:rsid w:val="00D41614"/>
    <w:rsid w:val="00D41936"/>
    <w:rsid w:val="00D42051"/>
    <w:rsid w:val="00D42A19"/>
    <w:rsid w:val="00D43943"/>
    <w:rsid w:val="00D44CFD"/>
    <w:rsid w:val="00D461CA"/>
    <w:rsid w:val="00D46DA5"/>
    <w:rsid w:val="00D46EBE"/>
    <w:rsid w:val="00D47EA1"/>
    <w:rsid w:val="00D50506"/>
    <w:rsid w:val="00D5211F"/>
    <w:rsid w:val="00D5295A"/>
    <w:rsid w:val="00D52B65"/>
    <w:rsid w:val="00D52BDD"/>
    <w:rsid w:val="00D52E89"/>
    <w:rsid w:val="00D52FF3"/>
    <w:rsid w:val="00D54A54"/>
    <w:rsid w:val="00D55270"/>
    <w:rsid w:val="00D553CB"/>
    <w:rsid w:val="00D55ED9"/>
    <w:rsid w:val="00D57E7E"/>
    <w:rsid w:val="00D57F19"/>
    <w:rsid w:val="00D6002F"/>
    <w:rsid w:val="00D6051D"/>
    <w:rsid w:val="00D6311D"/>
    <w:rsid w:val="00D6361B"/>
    <w:rsid w:val="00D63C9C"/>
    <w:rsid w:val="00D6426F"/>
    <w:rsid w:val="00D64ED9"/>
    <w:rsid w:val="00D65584"/>
    <w:rsid w:val="00D65BE8"/>
    <w:rsid w:val="00D678E1"/>
    <w:rsid w:val="00D7177A"/>
    <w:rsid w:val="00D72291"/>
    <w:rsid w:val="00D73B91"/>
    <w:rsid w:val="00D74EEC"/>
    <w:rsid w:val="00D7572A"/>
    <w:rsid w:val="00D76EFF"/>
    <w:rsid w:val="00D77A5B"/>
    <w:rsid w:val="00D818CB"/>
    <w:rsid w:val="00D8270A"/>
    <w:rsid w:val="00D83457"/>
    <w:rsid w:val="00D842F4"/>
    <w:rsid w:val="00D853EE"/>
    <w:rsid w:val="00D85F4A"/>
    <w:rsid w:val="00D8614C"/>
    <w:rsid w:val="00D862AF"/>
    <w:rsid w:val="00D86450"/>
    <w:rsid w:val="00D86FAB"/>
    <w:rsid w:val="00D905AD"/>
    <w:rsid w:val="00D90BCD"/>
    <w:rsid w:val="00D920FA"/>
    <w:rsid w:val="00D92FE6"/>
    <w:rsid w:val="00D93253"/>
    <w:rsid w:val="00D939C1"/>
    <w:rsid w:val="00D9527A"/>
    <w:rsid w:val="00D96356"/>
    <w:rsid w:val="00D966D8"/>
    <w:rsid w:val="00D96DCC"/>
    <w:rsid w:val="00DA0D73"/>
    <w:rsid w:val="00DA22FD"/>
    <w:rsid w:val="00DA2488"/>
    <w:rsid w:val="00DA3687"/>
    <w:rsid w:val="00DA39C9"/>
    <w:rsid w:val="00DA5800"/>
    <w:rsid w:val="00DA5B7C"/>
    <w:rsid w:val="00DA5C7F"/>
    <w:rsid w:val="00DA607D"/>
    <w:rsid w:val="00DA70CE"/>
    <w:rsid w:val="00DB1E56"/>
    <w:rsid w:val="00DB2D07"/>
    <w:rsid w:val="00DB3E3B"/>
    <w:rsid w:val="00DB417A"/>
    <w:rsid w:val="00DB489E"/>
    <w:rsid w:val="00DB4B17"/>
    <w:rsid w:val="00DB5BA0"/>
    <w:rsid w:val="00DB6BDB"/>
    <w:rsid w:val="00DB79F0"/>
    <w:rsid w:val="00DC1DE5"/>
    <w:rsid w:val="00DC217A"/>
    <w:rsid w:val="00DC2FCE"/>
    <w:rsid w:val="00DC3046"/>
    <w:rsid w:val="00DC4049"/>
    <w:rsid w:val="00DC4F44"/>
    <w:rsid w:val="00DC5475"/>
    <w:rsid w:val="00DC56B9"/>
    <w:rsid w:val="00DC5BAA"/>
    <w:rsid w:val="00DC6906"/>
    <w:rsid w:val="00DC693B"/>
    <w:rsid w:val="00DC7E5D"/>
    <w:rsid w:val="00DD069E"/>
    <w:rsid w:val="00DD2F8D"/>
    <w:rsid w:val="00DD3392"/>
    <w:rsid w:val="00DD33AB"/>
    <w:rsid w:val="00DD35F7"/>
    <w:rsid w:val="00DD38B0"/>
    <w:rsid w:val="00DD4248"/>
    <w:rsid w:val="00DD5397"/>
    <w:rsid w:val="00DD5500"/>
    <w:rsid w:val="00DD62A1"/>
    <w:rsid w:val="00DD6352"/>
    <w:rsid w:val="00DE07CB"/>
    <w:rsid w:val="00DE0895"/>
    <w:rsid w:val="00DE1C76"/>
    <w:rsid w:val="00DE2484"/>
    <w:rsid w:val="00DE41C4"/>
    <w:rsid w:val="00DE7695"/>
    <w:rsid w:val="00DF00A4"/>
    <w:rsid w:val="00DF140C"/>
    <w:rsid w:val="00DF1AB7"/>
    <w:rsid w:val="00DF2B55"/>
    <w:rsid w:val="00DF312B"/>
    <w:rsid w:val="00DF4284"/>
    <w:rsid w:val="00DF5D94"/>
    <w:rsid w:val="00DF7655"/>
    <w:rsid w:val="00E00B5A"/>
    <w:rsid w:val="00E02794"/>
    <w:rsid w:val="00E02B1B"/>
    <w:rsid w:val="00E03F70"/>
    <w:rsid w:val="00E041E8"/>
    <w:rsid w:val="00E057F2"/>
    <w:rsid w:val="00E0778D"/>
    <w:rsid w:val="00E11EC1"/>
    <w:rsid w:val="00E12445"/>
    <w:rsid w:val="00E130D1"/>
    <w:rsid w:val="00E13999"/>
    <w:rsid w:val="00E154AD"/>
    <w:rsid w:val="00E15B85"/>
    <w:rsid w:val="00E15F14"/>
    <w:rsid w:val="00E1612A"/>
    <w:rsid w:val="00E20B10"/>
    <w:rsid w:val="00E2239C"/>
    <w:rsid w:val="00E26A0C"/>
    <w:rsid w:val="00E26A83"/>
    <w:rsid w:val="00E27922"/>
    <w:rsid w:val="00E30214"/>
    <w:rsid w:val="00E311C2"/>
    <w:rsid w:val="00E31A82"/>
    <w:rsid w:val="00E36269"/>
    <w:rsid w:val="00E3694B"/>
    <w:rsid w:val="00E37FDE"/>
    <w:rsid w:val="00E406A7"/>
    <w:rsid w:val="00E41665"/>
    <w:rsid w:val="00E4204B"/>
    <w:rsid w:val="00E43970"/>
    <w:rsid w:val="00E441BA"/>
    <w:rsid w:val="00E4447B"/>
    <w:rsid w:val="00E45AF5"/>
    <w:rsid w:val="00E46730"/>
    <w:rsid w:val="00E46806"/>
    <w:rsid w:val="00E477C7"/>
    <w:rsid w:val="00E47B0E"/>
    <w:rsid w:val="00E51074"/>
    <w:rsid w:val="00E5191E"/>
    <w:rsid w:val="00E52898"/>
    <w:rsid w:val="00E540C9"/>
    <w:rsid w:val="00E542DB"/>
    <w:rsid w:val="00E54C1A"/>
    <w:rsid w:val="00E54E8D"/>
    <w:rsid w:val="00E56132"/>
    <w:rsid w:val="00E57348"/>
    <w:rsid w:val="00E5771E"/>
    <w:rsid w:val="00E57A7E"/>
    <w:rsid w:val="00E60343"/>
    <w:rsid w:val="00E60411"/>
    <w:rsid w:val="00E611CA"/>
    <w:rsid w:val="00E62234"/>
    <w:rsid w:val="00E6282C"/>
    <w:rsid w:val="00E63A74"/>
    <w:rsid w:val="00E64F4D"/>
    <w:rsid w:val="00E65568"/>
    <w:rsid w:val="00E65BA5"/>
    <w:rsid w:val="00E675C9"/>
    <w:rsid w:val="00E67A7F"/>
    <w:rsid w:val="00E67C93"/>
    <w:rsid w:val="00E70131"/>
    <w:rsid w:val="00E704E9"/>
    <w:rsid w:val="00E75099"/>
    <w:rsid w:val="00E75217"/>
    <w:rsid w:val="00E75C0A"/>
    <w:rsid w:val="00E75C17"/>
    <w:rsid w:val="00E76168"/>
    <w:rsid w:val="00E777CD"/>
    <w:rsid w:val="00E778F0"/>
    <w:rsid w:val="00E8074F"/>
    <w:rsid w:val="00E837C1"/>
    <w:rsid w:val="00E86A04"/>
    <w:rsid w:val="00E900A0"/>
    <w:rsid w:val="00E90FED"/>
    <w:rsid w:val="00E912BB"/>
    <w:rsid w:val="00E93B50"/>
    <w:rsid w:val="00E93C35"/>
    <w:rsid w:val="00E94111"/>
    <w:rsid w:val="00E95EE1"/>
    <w:rsid w:val="00E97A8E"/>
    <w:rsid w:val="00E97C45"/>
    <w:rsid w:val="00E97E67"/>
    <w:rsid w:val="00EA0EEC"/>
    <w:rsid w:val="00EA1E6C"/>
    <w:rsid w:val="00EA3129"/>
    <w:rsid w:val="00EA3E5D"/>
    <w:rsid w:val="00EA460B"/>
    <w:rsid w:val="00EA55D8"/>
    <w:rsid w:val="00EA6BFB"/>
    <w:rsid w:val="00EB14F5"/>
    <w:rsid w:val="00EB2105"/>
    <w:rsid w:val="00EB2710"/>
    <w:rsid w:val="00EB2A74"/>
    <w:rsid w:val="00EB3C59"/>
    <w:rsid w:val="00EB4A31"/>
    <w:rsid w:val="00EB4B14"/>
    <w:rsid w:val="00EB4D6B"/>
    <w:rsid w:val="00EB59CD"/>
    <w:rsid w:val="00EB5B0B"/>
    <w:rsid w:val="00EB66F8"/>
    <w:rsid w:val="00EB7385"/>
    <w:rsid w:val="00EC205E"/>
    <w:rsid w:val="00EC25E7"/>
    <w:rsid w:val="00EC373F"/>
    <w:rsid w:val="00EC70BD"/>
    <w:rsid w:val="00EC7299"/>
    <w:rsid w:val="00ED03CC"/>
    <w:rsid w:val="00ED1C51"/>
    <w:rsid w:val="00ED2790"/>
    <w:rsid w:val="00ED2A68"/>
    <w:rsid w:val="00ED3403"/>
    <w:rsid w:val="00ED4121"/>
    <w:rsid w:val="00ED4AA5"/>
    <w:rsid w:val="00ED4AD4"/>
    <w:rsid w:val="00ED4ECC"/>
    <w:rsid w:val="00ED59AF"/>
    <w:rsid w:val="00ED7AFB"/>
    <w:rsid w:val="00ED7C82"/>
    <w:rsid w:val="00ED7FE0"/>
    <w:rsid w:val="00EE071F"/>
    <w:rsid w:val="00EE2D2D"/>
    <w:rsid w:val="00EE57D9"/>
    <w:rsid w:val="00EE5CF1"/>
    <w:rsid w:val="00EE73C6"/>
    <w:rsid w:val="00EE7937"/>
    <w:rsid w:val="00EE7F85"/>
    <w:rsid w:val="00EF0990"/>
    <w:rsid w:val="00EF09CA"/>
    <w:rsid w:val="00EF09CE"/>
    <w:rsid w:val="00EF0E8B"/>
    <w:rsid w:val="00EF14A8"/>
    <w:rsid w:val="00EF1C2A"/>
    <w:rsid w:val="00EF2938"/>
    <w:rsid w:val="00EF2AE8"/>
    <w:rsid w:val="00EF32B4"/>
    <w:rsid w:val="00EF3AE3"/>
    <w:rsid w:val="00EF40DE"/>
    <w:rsid w:val="00EF4C49"/>
    <w:rsid w:val="00EF4DD9"/>
    <w:rsid w:val="00EF56F4"/>
    <w:rsid w:val="00EF762E"/>
    <w:rsid w:val="00F01694"/>
    <w:rsid w:val="00F02302"/>
    <w:rsid w:val="00F053F8"/>
    <w:rsid w:val="00F059D0"/>
    <w:rsid w:val="00F10365"/>
    <w:rsid w:val="00F11617"/>
    <w:rsid w:val="00F11CDB"/>
    <w:rsid w:val="00F12094"/>
    <w:rsid w:val="00F1560C"/>
    <w:rsid w:val="00F15CA6"/>
    <w:rsid w:val="00F1744C"/>
    <w:rsid w:val="00F2196B"/>
    <w:rsid w:val="00F2294D"/>
    <w:rsid w:val="00F22D59"/>
    <w:rsid w:val="00F23EE4"/>
    <w:rsid w:val="00F26D75"/>
    <w:rsid w:val="00F307DA"/>
    <w:rsid w:val="00F30805"/>
    <w:rsid w:val="00F3089D"/>
    <w:rsid w:val="00F31A29"/>
    <w:rsid w:val="00F31DC3"/>
    <w:rsid w:val="00F32844"/>
    <w:rsid w:val="00F32C66"/>
    <w:rsid w:val="00F34164"/>
    <w:rsid w:val="00F35AEB"/>
    <w:rsid w:val="00F363F1"/>
    <w:rsid w:val="00F365DC"/>
    <w:rsid w:val="00F43655"/>
    <w:rsid w:val="00F44EF9"/>
    <w:rsid w:val="00F45294"/>
    <w:rsid w:val="00F45D47"/>
    <w:rsid w:val="00F460A9"/>
    <w:rsid w:val="00F472C6"/>
    <w:rsid w:val="00F50811"/>
    <w:rsid w:val="00F51187"/>
    <w:rsid w:val="00F516C1"/>
    <w:rsid w:val="00F529A6"/>
    <w:rsid w:val="00F5659C"/>
    <w:rsid w:val="00F57E6A"/>
    <w:rsid w:val="00F60820"/>
    <w:rsid w:val="00F60A7B"/>
    <w:rsid w:val="00F62C4F"/>
    <w:rsid w:val="00F64196"/>
    <w:rsid w:val="00F65502"/>
    <w:rsid w:val="00F659ED"/>
    <w:rsid w:val="00F65C57"/>
    <w:rsid w:val="00F67D79"/>
    <w:rsid w:val="00F71A1B"/>
    <w:rsid w:val="00F7212F"/>
    <w:rsid w:val="00F72663"/>
    <w:rsid w:val="00F7325C"/>
    <w:rsid w:val="00F733F1"/>
    <w:rsid w:val="00F73892"/>
    <w:rsid w:val="00F73EDC"/>
    <w:rsid w:val="00F73F83"/>
    <w:rsid w:val="00F74252"/>
    <w:rsid w:val="00F74744"/>
    <w:rsid w:val="00F74B31"/>
    <w:rsid w:val="00F7544C"/>
    <w:rsid w:val="00F7558E"/>
    <w:rsid w:val="00F769A7"/>
    <w:rsid w:val="00F76D00"/>
    <w:rsid w:val="00F8014A"/>
    <w:rsid w:val="00F8196D"/>
    <w:rsid w:val="00F829D1"/>
    <w:rsid w:val="00F82BB2"/>
    <w:rsid w:val="00F82D7C"/>
    <w:rsid w:val="00F832EA"/>
    <w:rsid w:val="00F83A9D"/>
    <w:rsid w:val="00F83C85"/>
    <w:rsid w:val="00F83C92"/>
    <w:rsid w:val="00F85708"/>
    <w:rsid w:val="00F85E4E"/>
    <w:rsid w:val="00F8651E"/>
    <w:rsid w:val="00F8696C"/>
    <w:rsid w:val="00F87523"/>
    <w:rsid w:val="00F913B7"/>
    <w:rsid w:val="00F9178A"/>
    <w:rsid w:val="00F94099"/>
    <w:rsid w:val="00F94762"/>
    <w:rsid w:val="00F95566"/>
    <w:rsid w:val="00F97A4E"/>
    <w:rsid w:val="00FA079F"/>
    <w:rsid w:val="00FA0EA2"/>
    <w:rsid w:val="00FA161C"/>
    <w:rsid w:val="00FA173C"/>
    <w:rsid w:val="00FA1D52"/>
    <w:rsid w:val="00FA3411"/>
    <w:rsid w:val="00FA3536"/>
    <w:rsid w:val="00FA411B"/>
    <w:rsid w:val="00FA6338"/>
    <w:rsid w:val="00FA659B"/>
    <w:rsid w:val="00FA65D9"/>
    <w:rsid w:val="00FA68C0"/>
    <w:rsid w:val="00FB09EA"/>
    <w:rsid w:val="00FB1974"/>
    <w:rsid w:val="00FB3A73"/>
    <w:rsid w:val="00FB3B61"/>
    <w:rsid w:val="00FB41BB"/>
    <w:rsid w:val="00FB5FC3"/>
    <w:rsid w:val="00FB654B"/>
    <w:rsid w:val="00FB6DB7"/>
    <w:rsid w:val="00FC2F43"/>
    <w:rsid w:val="00FC3C44"/>
    <w:rsid w:val="00FC3C79"/>
    <w:rsid w:val="00FC68FD"/>
    <w:rsid w:val="00FC77A4"/>
    <w:rsid w:val="00FD0DE7"/>
    <w:rsid w:val="00FD0EC4"/>
    <w:rsid w:val="00FD132A"/>
    <w:rsid w:val="00FD1B2E"/>
    <w:rsid w:val="00FD22DE"/>
    <w:rsid w:val="00FD2B4A"/>
    <w:rsid w:val="00FD2E4A"/>
    <w:rsid w:val="00FD343E"/>
    <w:rsid w:val="00FD4F9E"/>
    <w:rsid w:val="00FD64D3"/>
    <w:rsid w:val="00FD6835"/>
    <w:rsid w:val="00FD6ACE"/>
    <w:rsid w:val="00FD7743"/>
    <w:rsid w:val="00FE025F"/>
    <w:rsid w:val="00FE2C8C"/>
    <w:rsid w:val="00FE35F0"/>
    <w:rsid w:val="00FE3613"/>
    <w:rsid w:val="00FE4047"/>
    <w:rsid w:val="00FE409F"/>
    <w:rsid w:val="00FE43A2"/>
    <w:rsid w:val="00FE51A7"/>
    <w:rsid w:val="00FE5411"/>
    <w:rsid w:val="00FF07D6"/>
    <w:rsid w:val="00FF0939"/>
    <w:rsid w:val="00FF095B"/>
    <w:rsid w:val="00FF236A"/>
    <w:rsid w:val="00FF25D0"/>
    <w:rsid w:val="00FF3D6C"/>
    <w:rsid w:val="00FF6A72"/>
    <w:rsid w:val="00FF6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3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623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59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178</Words>
  <Characters>1019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p309-1</dc:creator>
  <cp:keywords/>
  <dc:description/>
  <cp:lastModifiedBy>USER</cp:lastModifiedBy>
  <cp:revision>4</cp:revision>
  <dcterms:created xsi:type="dcterms:W3CDTF">2015-07-02T06:53:00Z</dcterms:created>
  <dcterms:modified xsi:type="dcterms:W3CDTF">2015-07-03T10:42:00Z</dcterms:modified>
</cp:coreProperties>
</file>