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481" w:rsidRPr="00973FDA" w:rsidRDefault="00AF0481" w:rsidP="00810432">
      <w:pPr>
        <w:rPr>
          <w:rFonts w:ascii="Times New Roman" w:hAnsi="Times New Roman"/>
          <w:b/>
          <w:sz w:val="20"/>
          <w:szCs w:val="20"/>
        </w:rPr>
      </w:pPr>
      <w:r w:rsidRPr="00973FDA">
        <w:rPr>
          <w:rFonts w:ascii="Times New Roman" w:hAnsi="Times New Roman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pt;height:3in">
            <v:imagedata r:id="rId5" o:title=""/>
          </v:shape>
        </w:pict>
      </w:r>
    </w:p>
    <w:p w:rsidR="00AF0481" w:rsidRDefault="00AF0481" w:rsidP="00810432">
      <w:pPr>
        <w:rPr>
          <w:rFonts w:ascii="Times New Roman" w:hAnsi="Times New Roman"/>
          <w:b/>
          <w:sz w:val="20"/>
          <w:szCs w:val="20"/>
        </w:rPr>
      </w:pPr>
    </w:p>
    <w:p w:rsidR="00AF0481" w:rsidRPr="00810432" w:rsidRDefault="00AF0481" w:rsidP="00810432">
      <w:pPr>
        <w:rPr>
          <w:rFonts w:ascii="Times New Roman" w:hAnsi="Times New Roman"/>
          <w:b/>
          <w:sz w:val="20"/>
          <w:szCs w:val="20"/>
        </w:rPr>
      </w:pPr>
      <w:r w:rsidRPr="00810432">
        <w:rPr>
          <w:rFonts w:ascii="Times New Roman" w:hAnsi="Times New Roman"/>
          <w:b/>
          <w:sz w:val="20"/>
          <w:szCs w:val="20"/>
        </w:rPr>
        <w:t xml:space="preserve">Пресс-релиз: </w:t>
      </w:r>
    </w:p>
    <w:p w:rsidR="00AF0481" w:rsidRDefault="00AF0481" w:rsidP="0081043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Запись на прием к депутату Законодательного Собрания</w:t>
      </w:r>
    </w:p>
    <w:p w:rsidR="00AF0481" w:rsidRPr="00CD2006" w:rsidRDefault="00AF0481" w:rsidP="00E46397">
      <w:pPr>
        <w:jc w:val="both"/>
        <w:rPr>
          <w:rFonts w:ascii="Times New Roman" w:hAnsi="Times New Roman"/>
        </w:rPr>
      </w:pPr>
      <w:r w:rsidRPr="00CD2006">
        <w:rPr>
          <w:rFonts w:ascii="Times New Roman" w:hAnsi="Times New Roman"/>
        </w:rPr>
        <w:t>В декабре месяце прием будет вестись по следующим адресам:</w:t>
      </w:r>
    </w:p>
    <w:p w:rsidR="00AF0481" w:rsidRPr="00CD2006" w:rsidRDefault="00AF0481" w:rsidP="00E46397">
      <w:pPr>
        <w:jc w:val="both"/>
        <w:rPr>
          <w:rFonts w:ascii="Times New Roman" w:hAnsi="Times New Roman"/>
          <w:b/>
          <w:i/>
        </w:rPr>
      </w:pPr>
      <w:r w:rsidRPr="00CD2006">
        <w:rPr>
          <w:rFonts w:ascii="Times New Roman" w:hAnsi="Times New Roman"/>
          <w:b/>
          <w:i/>
        </w:rPr>
        <w:t xml:space="preserve">Курортный район: </w:t>
      </w:r>
    </w:p>
    <w:p w:rsidR="00AF0481" w:rsidRPr="00CD2006" w:rsidRDefault="00AF0481" w:rsidP="00E46397">
      <w:pPr>
        <w:pStyle w:val="NoSpacing"/>
        <w:rPr>
          <w:rFonts w:ascii="Times New Roman" w:hAnsi="Times New Roman"/>
          <w:b/>
        </w:rPr>
      </w:pPr>
      <w:r w:rsidRPr="00CD2006">
        <w:rPr>
          <w:rFonts w:ascii="Times New Roman" w:hAnsi="Times New Roman"/>
          <w:b/>
        </w:rPr>
        <w:t xml:space="preserve">14 декабря </w:t>
      </w:r>
    </w:p>
    <w:p w:rsidR="00AF0481" w:rsidRPr="00CD2006" w:rsidRDefault="00AF0481" w:rsidP="00E46397">
      <w:pPr>
        <w:pStyle w:val="NoSpacing"/>
        <w:rPr>
          <w:rFonts w:ascii="Times New Roman" w:hAnsi="Times New Roman"/>
        </w:rPr>
      </w:pPr>
      <w:r w:rsidRPr="00CD2006">
        <w:rPr>
          <w:rFonts w:ascii="Times New Roman" w:hAnsi="Times New Roman"/>
        </w:rPr>
        <w:t xml:space="preserve">МО Песочное, ул. Советская, д. 6                                                                                    </w:t>
      </w:r>
    </w:p>
    <w:p w:rsidR="00AF0481" w:rsidRPr="00CD2006" w:rsidRDefault="00AF0481" w:rsidP="00E46397">
      <w:pPr>
        <w:pStyle w:val="NoSpacing"/>
        <w:rPr>
          <w:rFonts w:ascii="Times New Roman" w:hAnsi="Times New Roman"/>
        </w:rPr>
      </w:pPr>
      <w:r w:rsidRPr="00CD2006">
        <w:rPr>
          <w:rFonts w:ascii="Times New Roman" w:hAnsi="Times New Roman"/>
        </w:rPr>
        <w:t>(в здании местной администрации);</w:t>
      </w:r>
    </w:p>
    <w:p w:rsidR="00AF0481" w:rsidRPr="00CD2006" w:rsidRDefault="00AF0481" w:rsidP="00E46397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0</w:t>
      </w:r>
      <w:r w:rsidRPr="00CD2006">
        <w:rPr>
          <w:rFonts w:ascii="Times New Roman" w:hAnsi="Times New Roman"/>
          <w:b/>
        </w:rPr>
        <w:t xml:space="preserve">8 декабря </w:t>
      </w:r>
    </w:p>
    <w:p w:rsidR="00AF0481" w:rsidRPr="00CD2006" w:rsidRDefault="00AF0481" w:rsidP="00E46397">
      <w:pPr>
        <w:pStyle w:val="NoSpacing"/>
        <w:rPr>
          <w:rFonts w:ascii="Times New Roman" w:hAnsi="Times New Roman"/>
        </w:rPr>
      </w:pPr>
      <w:r w:rsidRPr="00CD2006">
        <w:rPr>
          <w:rFonts w:ascii="Times New Roman" w:hAnsi="Times New Roman"/>
        </w:rPr>
        <w:t>МО Зеленогорск, ул. Исполкомская¸ д.5 (с 15:00 до 17:00)</w:t>
      </w:r>
    </w:p>
    <w:p w:rsidR="00AF0481" w:rsidRPr="00CD2006" w:rsidRDefault="00AF0481" w:rsidP="00E46397">
      <w:pPr>
        <w:pStyle w:val="NoSpacing"/>
        <w:rPr>
          <w:rFonts w:ascii="Times New Roman" w:hAnsi="Times New Roman"/>
        </w:rPr>
      </w:pPr>
      <w:r w:rsidRPr="00CD2006">
        <w:rPr>
          <w:rFonts w:ascii="Times New Roman" w:hAnsi="Times New Roman"/>
        </w:rPr>
        <w:t>(в здании местной администрации);</w:t>
      </w:r>
    </w:p>
    <w:p w:rsidR="00AF0481" w:rsidRPr="00CD2006" w:rsidRDefault="00AF0481" w:rsidP="00E46397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07, 14 </w:t>
      </w:r>
      <w:r w:rsidRPr="00CD2006">
        <w:rPr>
          <w:rFonts w:ascii="Times New Roman" w:hAnsi="Times New Roman"/>
          <w:b/>
        </w:rPr>
        <w:t xml:space="preserve">декабря </w:t>
      </w:r>
    </w:p>
    <w:p w:rsidR="00AF0481" w:rsidRPr="00CD2006" w:rsidRDefault="00AF0481" w:rsidP="00E46397">
      <w:pPr>
        <w:pStyle w:val="NoSpacing"/>
        <w:rPr>
          <w:rFonts w:ascii="Times New Roman" w:hAnsi="Times New Roman"/>
        </w:rPr>
      </w:pPr>
      <w:r w:rsidRPr="00CD2006">
        <w:rPr>
          <w:rFonts w:ascii="Times New Roman" w:hAnsi="Times New Roman"/>
        </w:rPr>
        <w:t xml:space="preserve">МО Сестрорецк, Приморское шоссе, д. 280, лит.А (с 15:00 до 17:00).               </w:t>
      </w:r>
    </w:p>
    <w:p w:rsidR="00AF0481" w:rsidRPr="00CD2006" w:rsidRDefault="00AF0481" w:rsidP="00E46397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Запись </w:t>
      </w:r>
      <w:r w:rsidRPr="00CD2006">
        <w:rPr>
          <w:rFonts w:ascii="Times New Roman" w:hAnsi="Times New Roman"/>
        </w:rPr>
        <w:t>по телефону: 318-81-79</w:t>
      </w:r>
    </w:p>
    <w:p w:rsidR="00AF0481" w:rsidRDefault="00AF0481" w:rsidP="00E46397">
      <w:pPr>
        <w:pStyle w:val="NoSpacing"/>
        <w:rPr>
          <w:rFonts w:ascii="Times New Roman" w:hAnsi="Times New Roman"/>
          <w:b/>
          <w:i/>
        </w:rPr>
      </w:pPr>
    </w:p>
    <w:p w:rsidR="00AF0481" w:rsidRPr="00CD2006" w:rsidRDefault="00AF0481" w:rsidP="00E46397">
      <w:pPr>
        <w:pStyle w:val="NoSpacing"/>
        <w:rPr>
          <w:rFonts w:ascii="Times New Roman" w:hAnsi="Times New Roman"/>
          <w:b/>
          <w:i/>
        </w:rPr>
      </w:pPr>
      <w:r w:rsidRPr="00CD2006">
        <w:rPr>
          <w:rFonts w:ascii="Times New Roman" w:hAnsi="Times New Roman"/>
          <w:b/>
          <w:i/>
        </w:rPr>
        <w:t xml:space="preserve">Кронштадтский район: </w:t>
      </w:r>
    </w:p>
    <w:p w:rsidR="00AF0481" w:rsidRPr="00CD2006" w:rsidRDefault="00AF0481" w:rsidP="00E46397">
      <w:pPr>
        <w:pStyle w:val="NoSpacing"/>
        <w:rPr>
          <w:rFonts w:ascii="Times New Roman" w:hAnsi="Times New Roman"/>
          <w:b/>
        </w:rPr>
      </w:pPr>
      <w:r w:rsidRPr="00CD2006">
        <w:rPr>
          <w:rFonts w:ascii="Times New Roman" w:hAnsi="Times New Roman"/>
          <w:b/>
        </w:rPr>
        <w:t xml:space="preserve">11 декабря </w:t>
      </w:r>
    </w:p>
    <w:p w:rsidR="00AF0481" w:rsidRPr="00CD2006" w:rsidRDefault="00AF0481" w:rsidP="00CE5D1F">
      <w:pPr>
        <w:pStyle w:val="NoSpacing"/>
        <w:rPr>
          <w:rFonts w:ascii="Times New Roman" w:hAnsi="Times New Roman"/>
        </w:rPr>
      </w:pPr>
      <w:r w:rsidRPr="00CD2006">
        <w:rPr>
          <w:rFonts w:ascii="Times New Roman" w:hAnsi="Times New Roman"/>
        </w:rPr>
        <w:t>Прием будет вестись адресу: г. Кронштадт,  ул.Гусева, д.1.</w:t>
      </w:r>
    </w:p>
    <w:p w:rsidR="00AF0481" w:rsidRPr="00CD2006" w:rsidRDefault="00AF0481" w:rsidP="00CE5D1F">
      <w:pPr>
        <w:pStyle w:val="NoSpacing"/>
        <w:rPr>
          <w:rFonts w:ascii="Times New Roman" w:hAnsi="Times New Roman"/>
        </w:rPr>
      </w:pPr>
      <w:r w:rsidRPr="00CD2006">
        <w:rPr>
          <w:rFonts w:ascii="Times New Roman" w:hAnsi="Times New Roman"/>
        </w:rPr>
        <w:t>Запись на прием ведет Дамаскин</w:t>
      </w:r>
      <w:r>
        <w:rPr>
          <w:rFonts w:ascii="Times New Roman" w:hAnsi="Times New Roman"/>
        </w:rPr>
        <w:t xml:space="preserve"> </w:t>
      </w:r>
      <w:r w:rsidRPr="00CD2006">
        <w:rPr>
          <w:rFonts w:ascii="Times New Roman" w:hAnsi="Times New Roman"/>
        </w:rPr>
        <w:t>Деонис Зиновьевич по телефонам: 435-36-99,</w:t>
      </w:r>
    </w:p>
    <w:p w:rsidR="00AF0481" w:rsidRPr="00CD2006" w:rsidRDefault="00AF0481" w:rsidP="00CE5D1F">
      <w:pPr>
        <w:pStyle w:val="NoSpacing"/>
        <w:rPr>
          <w:rFonts w:ascii="Times New Roman" w:hAnsi="Times New Roman"/>
        </w:rPr>
      </w:pPr>
      <w:r w:rsidRPr="00CD2006">
        <w:rPr>
          <w:rFonts w:ascii="Times New Roman" w:hAnsi="Times New Roman"/>
        </w:rPr>
        <w:t>+7-968-190-84-09.</w:t>
      </w:r>
    </w:p>
    <w:p w:rsidR="00AF0481" w:rsidRPr="00CD2006" w:rsidRDefault="00AF0481" w:rsidP="00CE5D1F">
      <w:pPr>
        <w:pStyle w:val="NoSpacing"/>
        <w:rPr>
          <w:rFonts w:ascii="Times New Roman" w:hAnsi="Times New Roman"/>
        </w:rPr>
      </w:pPr>
    </w:p>
    <w:p w:rsidR="00AF0481" w:rsidRPr="00EB0E8C" w:rsidRDefault="00AF0481" w:rsidP="00CE5D1F">
      <w:pPr>
        <w:pStyle w:val="NoSpacing"/>
        <w:rPr>
          <w:rFonts w:ascii="Times New Roman" w:hAnsi="Times New Roman"/>
          <w:b/>
          <w:i/>
        </w:rPr>
      </w:pPr>
      <w:r w:rsidRPr="00CD2006">
        <w:rPr>
          <w:rFonts w:ascii="Times New Roman" w:hAnsi="Times New Roman"/>
          <w:b/>
          <w:i/>
        </w:rPr>
        <w:t>Приморский район:</w:t>
      </w:r>
      <w:bookmarkStart w:id="0" w:name="_GoBack"/>
      <w:bookmarkEnd w:id="0"/>
    </w:p>
    <w:p w:rsidR="00AF0481" w:rsidRPr="00CD2006" w:rsidRDefault="00AF0481" w:rsidP="00CE5D1F">
      <w:pPr>
        <w:pStyle w:val="NoSpacing"/>
        <w:rPr>
          <w:rFonts w:ascii="Times New Roman" w:hAnsi="Times New Roman"/>
          <w:b/>
        </w:rPr>
      </w:pPr>
      <w:r w:rsidRPr="00CD2006">
        <w:rPr>
          <w:rFonts w:ascii="Times New Roman" w:hAnsi="Times New Roman"/>
          <w:b/>
        </w:rPr>
        <w:t xml:space="preserve">11 декабря </w:t>
      </w:r>
    </w:p>
    <w:p w:rsidR="00AF0481" w:rsidRPr="00CD2006" w:rsidRDefault="00AF0481" w:rsidP="009E602C">
      <w:pPr>
        <w:pStyle w:val="NoSpacing"/>
        <w:rPr>
          <w:rFonts w:ascii="Times New Roman" w:hAnsi="Times New Roman"/>
          <w:i/>
        </w:rPr>
      </w:pPr>
      <w:r w:rsidRPr="00CD2006">
        <w:rPr>
          <w:rFonts w:ascii="Times New Roman" w:hAnsi="Times New Roman"/>
          <w:i/>
        </w:rPr>
        <w:t>- МО Юнтолово, ул. Шаврова, д. 5, корп. 1;</w:t>
      </w:r>
    </w:p>
    <w:p w:rsidR="00AF0481" w:rsidRPr="00CD2006" w:rsidRDefault="00AF0481" w:rsidP="009E602C">
      <w:pPr>
        <w:pStyle w:val="NoSpacing"/>
        <w:rPr>
          <w:rFonts w:ascii="Times New Roman" w:hAnsi="Times New Roman"/>
          <w:b/>
        </w:rPr>
      </w:pPr>
      <w:r w:rsidRPr="00CD2006">
        <w:rPr>
          <w:rFonts w:ascii="Times New Roman" w:hAnsi="Times New Roman"/>
          <w:b/>
        </w:rPr>
        <w:t xml:space="preserve">12 декабря </w:t>
      </w:r>
    </w:p>
    <w:p w:rsidR="00AF0481" w:rsidRPr="00CD2006" w:rsidRDefault="00AF0481" w:rsidP="009E602C">
      <w:pPr>
        <w:pStyle w:val="NoSpacing"/>
        <w:rPr>
          <w:rFonts w:ascii="Times New Roman" w:hAnsi="Times New Roman"/>
          <w:i/>
        </w:rPr>
      </w:pPr>
      <w:r w:rsidRPr="00CD2006">
        <w:rPr>
          <w:rFonts w:ascii="Times New Roman" w:hAnsi="Times New Roman"/>
          <w:i/>
        </w:rPr>
        <w:t xml:space="preserve">- МО Лисий Нос, поселок Лисий Нос, ул. Холмистая, д. 3/5; </w:t>
      </w:r>
    </w:p>
    <w:p w:rsidR="00AF0481" w:rsidRPr="00CD2006" w:rsidRDefault="00AF0481" w:rsidP="009E602C">
      <w:pPr>
        <w:pStyle w:val="NoSpacing"/>
        <w:rPr>
          <w:rFonts w:ascii="Times New Roman" w:hAnsi="Times New Roman"/>
          <w:b/>
        </w:rPr>
      </w:pPr>
      <w:r w:rsidRPr="00CD2006">
        <w:rPr>
          <w:rFonts w:ascii="Times New Roman" w:hAnsi="Times New Roman"/>
          <w:b/>
        </w:rPr>
        <w:t xml:space="preserve">19 декабря </w:t>
      </w:r>
    </w:p>
    <w:p w:rsidR="00AF0481" w:rsidRPr="00CD2006" w:rsidRDefault="00AF0481" w:rsidP="009E602C">
      <w:pPr>
        <w:pStyle w:val="NoSpacing"/>
        <w:rPr>
          <w:rFonts w:ascii="Times New Roman" w:hAnsi="Times New Roman"/>
          <w:i/>
        </w:rPr>
      </w:pPr>
      <w:r w:rsidRPr="00CD2006">
        <w:rPr>
          <w:rFonts w:ascii="Times New Roman" w:hAnsi="Times New Roman"/>
          <w:i/>
        </w:rPr>
        <w:t>- МО Лахта-Ольгино, поселок Ольгино, Советская ул., д. 2.</w:t>
      </w:r>
    </w:p>
    <w:p w:rsidR="00AF0481" w:rsidRDefault="00AF0481" w:rsidP="009E602C">
      <w:pPr>
        <w:pStyle w:val="NoSpacing"/>
        <w:rPr>
          <w:rFonts w:ascii="Times New Roman" w:hAnsi="Times New Roman"/>
        </w:rPr>
      </w:pPr>
      <w:r w:rsidRPr="00CD2006">
        <w:rPr>
          <w:rFonts w:ascii="Times New Roman" w:hAnsi="Times New Roman"/>
        </w:rPr>
        <w:t>Запись на прием ведет ГоловиновЕвгений Валерьевич  по телефону: +</w:t>
      </w:r>
      <w:r>
        <w:rPr>
          <w:rFonts w:ascii="Times New Roman" w:hAnsi="Times New Roman"/>
        </w:rPr>
        <w:t xml:space="preserve">7  </w:t>
      </w:r>
      <w:r w:rsidRPr="00CD2006">
        <w:rPr>
          <w:rFonts w:ascii="Times New Roman" w:hAnsi="Times New Roman"/>
        </w:rPr>
        <w:t>968 190-82-87.</w:t>
      </w:r>
    </w:p>
    <w:p w:rsidR="00AF0481" w:rsidRPr="00EB0E8C" w:rsidRDefault="00AF0481" w:rsidP="00EB0E8C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 также </w:t>
      </w:r>
      <w:r w:rsidRPr="00EB0E8C">
        <w:rPr>
          <w:rFonts w:ascii="Times New Roman" w:hAnsi="Times New Roman"/>
        </w:rPr>
        <w:t>по телефону: 318-81-79</w:t>
      </w:r>
    </w:p>
    <w:p w:rsidR="00AF0481" w:rsidRPr="00CD2006" w:rsidRDefault="00AF0481" w:rsidP="00CD2006">
      <w:pPr>
        <w:pStyle w:val="NoSpacing"/>
        <w:rPr>
          <w:rFonts w:ascii="Times New Roman" w:hAnsi="Times New Roman"/>
          <w:b/>
          <w:i/>
        </w:rPr>
      </w:pPr>
    </w:p>
    <w:p w:rsidR="00AF0481" w:rsidRPr="00CD2006" w:rsidRDefault="00AF0481" w:rsidP="00CD2006">
      <w:pPr>
        <w:pStyle w:val="NoSpacing"/>
        <w:rPr>
          <w:rFonts w:ascii="Times New Roman" w:hAnsi="Times New Roman"/>
          <w:b/>
          <w:i/>
        </w:rPr>
      </w:pPr>
      <w:r w:rsidRPr="00CD2006">
        <w:rPr>
          <w:rFonts w:ascii="Times New Roman" w:hAnsi="Times New Roman"/>
          <w:b/>
          <w:i/>
        </w:rPr>
        <w:t>Выборгский район:</w:t>
      </w:r>
    </w:p>
    <w:p w:rsidR="00AF0481" w:rsidRPr="00CD2006" w:rsidRDefault="00AF0481" w:rsidP="00CD2006">
      <w:pPr>
        <w:pStyle w:val="NoSpacing"/>
        <w:rPr>
          <w:rFonts w:ascii="Times New Roman" w:hAnsi="Times New Roman"/>
          <w:b/>
        </w:rPr>
      </w:pPr>
      <w:r w:rsidRPr="00CD2006">
        <w:rPr>
          <w:rFonts w:ascii="Times New Roman" w:hAnsi="Times New Roman"/>
          <w:b/>
        </w:rPr>
        <w:t xml:space="preserve">19 декабря </w:t>
      </w:r>
    </w:p>
    <w:p w:rsidR="00AF0481" w:rsidRPr="00CD2006" w:rsidRDefault="00AF0481" w:rsidP="00CD2006">
      <w:pPr>
        <w:pStyle w:val="NoSpacing"/>
        <w:rPr>
          <w:rFonts w:ascii="Times New Roman" w:hAnsi="Times New Roman"/>
        </w:rPr>
      </w:pPr>
      <w:r w:rsidRPr="00CD2006">
        <w:rPr>
          <w:rFonts w:ascii="Times New Roman" w:hAnsi="Times New Roman"/>
        </w:rPr>
        <w:t>- Метро Парнас (ЖК «Северная Долина»), ул. Михаила Дудина д.23, корп. 1.   (в помещении штаба  Управляющей организации ООО «Эксплуатация ГлавСтрой - СПб», кабинет №17, модульные блоки у дома 23, к.1 по ул.Михаила Дудина);</w:t>
      </w:r>
    </w:p>
    <w:p w:rsidR="00AF0481" w:rsidRPr="00CD2006" w:rsidRDefault="00AF0481" w:rsidP="00E46397">
      <w:pPr>
        <w:pStyle w:val="NoSpacing"/>
        <w:rPr>
          <w:rFonts w:ascii="Times New Roman" w:hAnsi="Times New Roman"/>
        </w:rPr>
      </w:pPr>
      <w:r w:rsidRPr="00CD2006">
        <w:rPr>
          <w:rFonts w:ascii="Times New Roman" w:hAnsi="Times New Roman"/>
        </w:rPr>
        <w:t>Запись на прием ведет Гайшун Александр Николаевич по телефону: +7-968-190-82-26</w:t>
      </w:r>
    </w:p>
    <w:p w:rsidR="00AF0481" w:rsidRPr="00CD2006" w:rsidRDefault="00AF0481" w:rsidP="00E46397">
      <w:pPr>
        <w:pStyle w:val="NoSpacing"/>
        <w:rPr>
          <w:rFonts w:ascii="Times New Roman" w:hAnsi="Times New Roman"/>
        </w:rPr>
      </w:pPr>
    </w:p>
    <w:p w:rsidR="00AF0481" w:rsidRPr="00CD2006" w:rsidRDefault="00AF0481" w:rsidP="00797887">
      <w:pPr>
        <w:jc w:val="both"/>
        <w:rPr>
          <w:rFonts w:ascii="Times New Roman" w:hAnsi="Times New Roman"/>
        </w:rPr>
      </w:pPr>
      <w:r w:rsidRPr="00CD2006">
        <w:rPr>
          <w:rFonts w:ascii="Times New Roman" w:hAnsi="Times New Roman"/>
        </w:rPr>
        <w:t>Напомним, что в Законодательном собрании округ №10 представляют:</w:t>
      </w:r>
    </w:p>
    <w:p w:rsidR="00AF0481" w:rsidRPr="00CD2006" w:rsidRDefault="00AF0481" w:rsidP="00797887">
      <w:pPr>
        <w:jc w:val="both"/>
        <w:rPr>
          <w:rFonts w:ascii="Times New Roman" w:hAnsi="Times New Roman"/>
          <w:b/>
          <w:bCs/>
        </w:rPr>
      </w:pPr>
      <w:r w:rsidRPr="00CD2006">
        <w:rPr>
          <w:rFonts w:ascii="Times New Roman" w:hAnsi="Times New Roman"/>
          <w:b/>
          <w:bCs/>
        </w:rPr>
        <w:t>Ваймер Александр Александрович</w:t>
      </w:r>
    </w:p>
    <w:p w:rsidR="00AF0481" w:rsidRPr="00CD2006" w:rsidRDefault="00AF0481" w:rsidP="00797887">
      <w:pPr>
        <w:jc w:val="both"/>
        <w:rPr>
          <w:rFonts w:ascii="Times New Roman" w:hAnsi="Times New Roman"/>
        </w:rPr>
      </w:pPr>
      <w:r w:rsidRPr="00CD2006">
        <w:rPr>
          <w:rFonts w:ascii="Times New Roman" w:hAnsi="Times New Roman"/>
        </w:rPr>
        <w:t xml:space="preserve">В Законодательном собрании ведет работу в составе </w:t>
      </w:r>
      <w:hyperlink r:id="rId6" w:history="1">
        <w:r w:rsidRPr="00EB0E8C">
          <w:rPr>
            <w:rStyle w:val="Hyperlink"/>
            <w:rFonts w:ascii="Times New Roman" w:hAnsi="Times New Roman"/>
          </w:rPr>
          <w:t>бюджетно-финансового комитета</w:t>
        </w:r>
      </w:hyperlink>
      <w:r w:rsidRPr="00EB0E8C">
        <w:rPr>
          <w:rFonts w:ascii="Times New Roman" w:hAnsi="Times New Roman"/>
        </w:rPr>
        <w:t xml:space="preserve">, </w:t>
      </w:r>
      <w:r w:rsidRPr="00CD2006">
        <w:rPr>
          <w:rFonts w:ascii="Times New Roman" w:hAnsi="Times New Roman"/>
        </w:rPr>
        <w:t xml:space="preserve">комиссии </w:t>
      </w:r>
      <w:hyperlink r:id="rId7" w:history="1">
        <w:r w:rsidRPr="00CD2006">
          <w:rPr>
            <w:rStyle w:val="Hyperlink"/>
            <w:rFonts w:ascii="Times New Roman" w:hAnsi="Times New Roman"/>
          </w:rPr>
          <w:t>по образованию, культуре и науке</w:t>
        </w:r>
      </w:hyperlink>
      <w:r>
        <w:rPr>
          <w:rFonts w:ascii="Times New Roman" w:hAnsi="Times New Roman"/>
        </w:rPr>
        <w:t xml:space="preserve">, </w:t>
      </w:r>
      <w:hyperlink r:id="rId8" w:history="1">
        <w:r w:rsidRPr="00CD2006">
          <w:rPr>
            <w:rStyle w:val="Hyperlink"/>
            <w:rFonts w:ascii="Times New Roman" w:hAnsi="Times New Roman"/>
          </w:rPr>
          <w:t>комиссии по вопросам физической культуры и спорта</w:t>
        </w:r>
      </w:hyperlink>
      <w:r>
        <w:rPr>
          <w:rFonts w:ascii="Times New Roman" w:hAnsi="Times New Roman"/>
        </w:rPr>
        <w:t>,</w:t>
      </w:r>
      <w:hyperlink r:id="rId9" w:history="1">
        <w:r w:rsidRPr="00EB0E8C">
          <w:rPr>
            <w:rStyle w:val="Hyperlink"/>
            <w:rFonts w:ascii="Times New Roman" w:hAnsi="Times New Roman"/>
          </w:rPr>
          <w:t>редакционной комиссии</w:t>
        </w:r>
      </w:hyperlink>
    </w:p>
    <w:p w:rsidR="00AF0481" w:rsidRPr="00CD2006" w:rsidRDefault="00AF0481" w:rsidP="00797887">
      <w:pPr>
        <w:jc w:val="both"/>
        <w:rPr>
          <w:rFonts w:ascii="Times New Roman" w:hAnsi="Times New Roman"/>
          <w:b/>
          <w:bCs/>
        </w:rPr>
      </w:pPr>
      <w:r w:rsidRPr="00CD2006">
        <w:rPr>
          <w:rFonts w:ascii="Times New Roman" w:hAnsi="Times New Roman"/>
          <w:b/>
          <w:bCs/>
        </w:rPr>
        <w:t>Ходосок Александр Владимирович</w:t>
      </w:r>
    </w:p>
    <w:p w:rsidR="00AF0481" w:rsidRPr="00CD2006" w:rsidRDefault="00AF0481" w:rsidP="00B911D6">
      <w:pPr>
        <w:jc w:val="both"/>
        <w:rPr>
          <w:rFonts w:ascii="Times New Roman" w:hAnsi="Times New Roman"/>
        </w:rPr>
      </w:pPr>
      <w:r w:rsidRPr="00CD2006">
        <w:rPr>
          <w:rFonts w:ascii="Times New Roman" w:hAnsi="Times New Roman"/>
        </w:rPr>
        <w:t>Заместитель председателя </w:t>
      </w:r>
      <w:hyperlink r:id="rId10" w:history="1">
        <w:r w:rsidRPr="00CD2006">
          <w:rPr>
            <w:rStyle w:val="Hyperlink"/>
            <w:rFonts w:ascii="Times New Roman" w:hAnsi="Times New Roman"/>
          </w:rPr>
          <w:t>комиссии по городскому хозяйству, градостроительству и имущественным  вопросам</w:t>
        </w:r>
      </w:hyperlink>
      <w:r w:rsidRPr="00CD2006">
        <w:rPr>
          <w:rFonts w:ascii="Times New Roman" w:hAnsi="Times New Roman"/>
        </w:rPr>
        <w:t>,  член постоянной </w:t>
      </w:r>
      <w:hyperlink r:id="rId11" w:history="1">
        <w:r w:rsidRPr="00CD2006">
          <w:rPr>
            <w:rStyle w:val="Hyperlink"/>
            <w:rFonts w:ascii="Times New Roman" w:hAnsi="Times New Roman"/>
          </w:rPr>
          <w:t>комиссии по промышленности, экономике и  предпринимательству</w:t>
        </w:r>
      </w:hyperlink>
      <w:r w:rsidRPr="00CD2006">
        <w:rPr>
          <w:rFonts w:ascii="Times New Roman" w:hAnsi="Times New Roman"/>
        </w:rPr>
        <w:t> и профильной комиссии по туристской индустрии Законодательн</w:t>
      </w:r>
      <w:r>
        <w:rPr>
          <w:rFonts w:ascii="Times New Roman" w:hAnsi="Times New Roman"/>
        </w:rPr>
        <w:t>ого Собрания Санкт-Петербурга.</w:t>
      </w:r>
    </w:p>
    <w:sectPr w:rsidR="00AF0481" w:rsidRPr="00CD2006" w:rsidSect="009B5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872AC"/>
    <w:multiLevelType w:val="hybridMultilevel"/>
    <w:tmpl w:val="39B085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74EB"/>
    <w:rsid w:val="003E2CDB"/>
    <w:rsid w:val="0056300C"/>
    <w:rsid w:val="005D7659"/>
    <w:rsid w:val="00767DE2"/>
    <w:rsid w:val="00797887"/>
    <w:rsid w:val="00810432"/>
    <w:rsid w:val="00925557"/>
    <w:rsid w:val="00973FDA"/>
    <w:rsid w:val="009B5042"/>
    <w:rsid w:val="009E602C"/>
    <w:rsid w:val="00AF0481"/>
    <w:rsid w:val="00B911D6"/>
    <w:rsid w:val="00B930CA"/>
    <w:rsid w:val="00C174EB"/>
    <w:rsid w:val="00C91D40"/>
    <w:rsid w:val="00CB29E1"/>
    <w:rsid w:val="00CD2006"/>
    <w:rsid w:val="00CE5D1F"/>
    <w:rsid w:val="00D020CB"/>
    <w:rsid w:val="00E46397"/>
    <w:rsid w:val="00EB0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042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97887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97887"/>
    <w:rPr>
      <w:rFonts w:ascii="Cambria" w:hAnsi="Cambria" w:cs="Times New Roman"/>
      <w:b/>
      <w:bCs/>
      <w:color w:val="4F81BD"/>
      <w:sz w:val="26"/>
      <w:szCs w:val="26"/>
    </w:rPr>
  </w:style>
  <w:style w:type="character" w:styleId="Hyperlink">
    <w:name w:val="Hyperlink"/>
    <w:basedOn w:val="DefaultParagraphFont"/>
    <w:uiPriority w:val="99"/>
    <w:rsid w:val="00797887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C91D40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01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sembly.spb.ru/authors/view/6355088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ssembly.spb.ru/authors/view/63550046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sembly.spb.ru/authors/view/635500459" TargetMode="External"/><Relationship Id="rId11" Type="http://schemas.openxmlformats.org/officeDocument/2006/relationships/hyperlink" Target="http://www.assembly.spb.ru/authors/view/635510034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assembly.spb.ru/authors/view/6355100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sembly.spb.ru/authors/view/6355004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89</TotalTime>
  <Pages>2</Pages>
  <Words>354</Words>
  <Characters>2022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sestr</dc:creator>
  <cp:keywords/>
  <dc:description/>
  <cp:lastModifiedBy>-</cp:lastModifiedBy>
  <cp:revision>19</cp:revision>
  <cp:lastPrinted>2017-01-19T14:17:00Z</cp:lastPrinted>
  <dcterms:created xsi:type="dcterms:W3CDTF">2017-01-19T12:53:00Z</dcterms:created>
  <dcterms:modified xsi:type="dcterms:W3CDTF">2017-12-05T08:20:00Z</dcterms:modified>
</cp:coreProperties>
</file>