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28D" w:rsidRDefault="005D328D" w:rsidP="00BF7BF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A800AC">
        <w:rPr>
          <w:rFonts w:ascii="Times New Roman" w:hAnsi="Times New Roman"/>
          <w:sz w:val="24"/>
          <w:szCs w:val="24"/>
        </w:rPr>
        <w:t xml:space="preserve">Пожарные Курортного района вновь принимали гостей, на этот раз это были малыши из </w:t>
      </w:r>
      <w:r>
        <w:rPr>
          <w:rFonts w:ascii="Times New Roman" w:hAnsi="Times New Roman"/>
          <w:sz w:val="24"/>
          <w:szCs w:val="24"/>
        </w:rPr>
        <w:t>центра дошкольного развития «Б</w:t>
      </w:r>
      <w:r w:rsidRPr="00A800AC">
        <w:rPr>
          <w:rFonts w:ascii="Times New Roman" w:hAnsi="Times New Roman"/>
          <w:sz w:val="24"/>
          <w:szCs w:val="24"/>
        </w:rPr>
        <w:t>эби-клуб</w:t>
      </w:r>
      <w:r>
        <w:rPr>
          <w:rFonts w:ascii="Times New Roman" w:hAnsi="Times New Roman"/>
          <w:sz w:val="24"/>
          <w:szCs w:val="24"/>
        </w:rPr>
        <w:t>»</w:t>
      </w:r>
      <w:r w:rsidRPr="00A800AC">
        <w:rPr>
          <w:rFonts w:ascii="Times New Roman" w:hAnsi="Times New Roman"/>
          <w:sz w:val="24"/>
          <w:szCs w:val="24"/>
        </w:rPr>
        <w:t xml:space="preserve"> в городе Сестрорецк, которые уже не в первый раз приходят в 27 пожарно-спасательную часть. Отдел надзорной деятельности и профилактической работы Курортного района совместно с 6 отрядом федеральной противопожарной службы по Санкт-Петербургу, а также представителем всероссийского добровольного общества Курортного района организовали экскурсию в пожарную часть  в рамках проходящей недели безопасности Бэби-клуба. В распоряжение ребятни «были отданы» кабины пожарных машин, где они смогли всё потрогать, посидеть за рулем пожарной машины, также удалось померить и увесистые каски, хоть ноша была и нелегка для детских шей, однако мало кто отказался от примерки. 4 караул 27 пожарно-спасательной части рассказал ребятам о оборудовании пожарной машины, для чего и что нужно, как </w:t>
      </w:r>
      <w:r>
        <w:rPr>
          <w:rFonts w:ascii="Times New Roman" w:hAnsi="Times New Roman"/>
          <w:sz w:val="24"/>
          <w:szCs w:val="24"/>
        </w:rPr>
        <w:t xml:space="preserve">и что </w:t>
      </w:r>
      <w:r w:rsidRPr="00A800AC">
        <w:rPr>
          <w:rFonts w:ascii="Times New Roman" w:hAnsi="Times New Roman"/>
          <w:sz w:val="24"/>
          <w:szCs w:val="24"/>
        </w:rPr>
        <w:t xml:space="preserve">используется во время тушения пожара. </w:t>
      </w:r>
    </w:p>
    <w:p w:rsidR="005D328D" w:rsidRPr="00A800AC" w:rsidRDefault="005D328D" w:rsidP="00BF7BF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A800AC">
        <w:rPr>
          <w:rFonts w:ascii="Times New Roman" w:hAnsi="Times New Roman"/>
          <w:sz w:val="24"/>
          <w:szCs w:val="24"/>
        </w:rPr>
        <w:t xml:space="preserve">Огромный восторг  у ребят вызвала «стрельба» из пожарного рукава, все без исключения попробовали «пострелять», как отметили родители – «это эмоции на неделю вперед». Затем </w:t>
      </w:r>
      <w:r>
        <w:rPr>
          <w:rFonts w:ascii="Times New Roman" w:hAnsi="Times New Roman"/>
          <w:sz w:val="24"/>
          <w:szCs w:val="24"/>
        </w:rPr>
        <w:t>«</w:t>
      </w:r>
      <w:r w:rsidRPr="00A800AC">
        <w:rPr>
          <w:rFonts w:ascii="Times New Roman" w:hAnsi="Times New Roman"/>
          <w:sz w:val="24"/>
          <w:szCs w:val="24"/>
        </w:rPr>
        <w:t>бэбики</w:t>
      </w:r>
      <w:r>
        <w:rPr>
          <w:rFonts w:ascii="Times New Roman" w:hAnsi="Times New Roman"/>
          <w:sz w:val="24"/>
          <w:szCs w:val="24"/>
        </w:rPr>
        <w:t>»</w:t>
      </w:r>
      <w:r w:rsidRPr="00A800AC">
        <w:rPr>
          <w:rFonts w:ascii="Times New Roman" w:hAnsi="Times New Roman"/>
          <w:sz w:val="24"/>
          <w:szCs w:val="24"/>
        </w:rPr>
        <w:t xml:space="preserve">научились как </w:t>
      </w:r>
      <w:r>
        <w:rPr>
          <w:rFonts w:ascii="Times New Roman" w:hAnsi="Times New Roman"/>
          <w:sz w:val="24"/>
          <w:szCs w:val="24"/>
        </w:rPr>
        <w:t xml:space="preserve">правильно укладывать пожарный рукав. Все без исключения </w:t>
      </w:r>
      <w:r w:rsidRPr="00A800AC">
        <w:rPr>
          <w:rFonts w:ascii="Times New Roman" w:hAnsi="Times New Roman"/>
          <w:sz w:val="24"/>
          <w:szCs w:val="24"/>
        </w:rPr>
        <w:t>были без ума от пожарных машин, и тем более от настоящей, действующей пожарной  части. Пришедшие родители также делились своими эмоциями, говорили, что  ожидали, что все будет строго, но в части встретили очень радушно и ни в чем (кроме потенциально опасных мест) не ограничивали.</w:t>
      </w:r>
    </w:p>
    <w:p w:rsidR="005D328D" w:rsidRDefault="005D328D" w:rsidP="00BF7BF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A800AC">
        <w:rPr>
          <w:rFonts w:ascii="Times New Roman" w:hAnsi="Times New Roman"/>
          <w:sz w:val="24"/>
          <w:szCs w:val="24"/>
        </w:rPr>
        <w:t xml:space="preserve">Резюмируя: действующая пожарная часть - не музей, и не все в ней приспособлено для удобного осмотра. С другой стороны - сама атмосфера действующей пожарной части, возможность лично исследовать все, чем пользуются пожарные и даже самостоятельно  немного побывать в этой роли –это незабываемые эмоции для детей. Походы в пожарные части Курортного района происходят регулярно и приносят положительные эмоции как </w:t>
      </w:r>
      <w:r>
        <w:rPr>
          <w:rFonts w:ascii="Times New Roman" w:hAnsi="Times New Roman"/>
          <w:sz w:val="24"/>
          <w:szCs w:val="24"/>
        </w:rPr>
        <w:t>организаторам, так и участникам, и сотрудники с удовольствием проводят подобного рода экскурсии.</w:t>
      </w:r>
    </w:p>
    <w:p w:rsidR="005D328D" w:rsidRDefault="005D328D" w:rsidP="00A800AC">
      <w:pPr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5D328D" w:rsidRPr="001372F8" w:rsidRDefault="005D328D" w:rsidP="001372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72F8">
        <w:rPr>
          <w:rFonts w:ascii="Times New Roman" w:hAnsi="Times New Roman"/>
          <w:sz w:val="24"/>
          <w:szCs w:val="24"/>
        </w:rPr>
        <w:t>ОНДПР Курортного района УНДПР ГУ МЧС России по СПб</w:t>
      </w:r>
    </w:p>
    <w:p w:rsidR="005D328D" w:rsidRDefault="005D328D" w:rsidP="001372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72F8">
        <w:rPr>
          <w:rFonts w:ascii="Times New Roman" w:hAnsi="Times New Roman"/>
          <w:sz w:val="24"/>
          <w:szCs w:val="24"/>
        </w:rPr>
        <w:t>ВДПО в г.Зеленогорск</w:t>
      </w:r>
    </w:p>
    <w:p w:rsidR="005D328D" w:rsidRDefault="005D328D" w:rsidP="001372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328D" w:rsidRDefault="005D328D" w:rsidP="001372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328D" w:rsidRDefault="005D328D" w:rsidP="001372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3153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7.5pt;height:172.5pt">
            <v:imagedata r:id="rId4" o:title=""/>
          </v:shape>
        </w:pict>
      </w:r>
    </w:p>
    <w:p w:rsidR="005D328D" w:rsidRDefault="005D328D" w:rsidP="001372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328D" w:rsidRDefault="005D328D" w:rsidP="001372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328D" w:rsidRDefault="005D328D" w:rsidP="001372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3153">
        <w:rPr>
          <w:rFonts w:ascii="Times New Roman" w:hAnsi="Times New Roman"/>
          <w:sz w:val="24"/>
          <w:szCs w:val="24"/>
        </w:rPr>
        <w:pict>
          <v:shape id="_x0000_i1026" type="#_x0000_t75" style="width:294.75pt;height:165.75pt">
            <v:imagedata r:id="rId5" o:title=""/>
          </v:shape>
        </w:pict>
      </w:r>
    </w:p>
    <w:p w:rsidR="005D328D" w:rsidRDefault="005D328D" w:rsidP="001372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328D" w:rsidRDefault="005D328D" w:rsidP="001372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3153">
        <w:rPr>
          <w:rFonts w:ascii="Times New Roman" w:hAnsi="Times New Roman"/>
          <w:sz w:val="24"/>
          <w:szCs w:val="24"/>
        </w:rPr>
        <w:pict>
          <v:shape id="_x0000_i1027" type="#_x0000_t75" style="width:127.5pt;height:226.5pt">
            <v:imagedata r:id="rId6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    </w:t>
      </w:r>
      <w:r w:rsidRPr="00383153">
        <w:rPr>
          <w:rFonts w:ascii="Times New Roman" w:hAnsi="Times New Roman"/>
          <w:sz w:val="24"/>
          <w:szCs w:val="24"/>
        </w:rPr>
        <w:pict>
          <v:shape id="_x0000_i1028" type="#_x0000_t75" style="width:127.5pt;height:226.5pt">
            <v:imagedata r:id="rId7" o:title=""/>
          </v:shape>
        </w:pict>
      </w:r>
    </w:p>
    <w:p w:rsidR="005D328D" w:rsidRDefault="005D328D" w:rsidP="001372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328D" w:rsidRDefault="005D328D" w:rsidP="001372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328D" w:rsidRPr="00383153" w:rsidRDefault="005D328D" w:rsidP="001372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3153">
        <w:rPr>
          <w:rFonts w:ascii="Times New Roman" w:hAnsi="Times New Roman"/>
          <w:sz w:val="24"/>
          <w:szCs w:val="24"/>
        </w:rPr>
        <w:pict>
          <v:shape id="_x0000_i1029" type="#_x0000_t75" style="width:307.5pt;height:172.5pt">
            <v:imagedata r:id="rId8" o:title=""/>
          </v:shape>
        </w:pict>
      </w:r>
    </w:p>
    <w:sectPr w:rsidR="005D328D" w:rsidRPr="00383153" w:rsidSect="00040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2D7A"/>
    <w:rsid w:val="0004066D"/>
    <w:rsid w:val="000412D9"/>
    <w:rsid w:val="000D3F2B"/>
    <w:rsid w:val="001372F8"/>
    <w:rsid w:val="00161DB3"/>
    <w:rsid w:val="00383153"/>
    <w:rsid w:val="00576EB4"/>
    <w:rsid w:val="005D328D"/>
    <w:rsid w:val="00A22D7A"/>
    <w:rsid w:val="00A800AC"/>
    <w:rsid w:val="00BF7BFB"/>
    <w:rsid w:val="00D135F9"/>
    <w:rsid w:val="00E13AB4"/>
    <w:rsid w:val="00F00070"/>
    <w:rsid w:val="00FE1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66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50</TotalTime>
  <Pages>2</Pages>
  <Words>309</Words>
  <Characters>1766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Пропаганда</dc:creator>
  <cp:keywords/>
  <dc:description/>
  <cp:lastModifiedBy>-</cp:lastModifiedBy>
  <cp:revision>5</cp:revision>
  <dcterms:created xsi:type="dcterms:W3CDTF">2018-06-26T11:35:00Z</dcterms:created>
  <dcterms:modified xsi:type="dcterms:W3CDTF">2018-07-03T06:51:00Z</dcterms:modified>
</cp:coreProperties>
</file>