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A79" w:rsidRPr="00377F81" w:rsidRDefault="004E3A79" w:rsidP="00DD68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7F81">
        <w:rPr>
          <w:rFonts w:ascii="Times New Roman" w:hAnsi="Times New Roman"/>
          <w:sz w:val="28"/>
          <w:szCs w:val="28"/>
        </w:rPr>
        <w:t xml:space="preserve">На днях сотрудники отдела надзорной деятельности и профилактической работы Курортного района  провели тренировочную  эвакуацию по отработке навыков действий по тушению условного пожара в Психоневрологическом интернате № 1 в городе </w:t>
      </w:r>
      <w:r>
        <w:rPr>
          <w:rFonts w:ascii="Times New Roman" w:hAnsi="Times New Roman"/>
          <w:sz w:val="28"/>
          <w:szCs w:val="28"/>
        </w:rPr>
        <w:t xml:space="preserve">Зеленогорске в пятом отделении. Для проведения тренировочной эвакуации с целью создания более реалистичной обстановки применялся генератор дыма. </w:t>
      </w:r>
      <w:r w:rsidRPr="00377F81">
        <w:rPr>
          <w:rFonts w:ascii="Times New Roman" w:hAnsi="Times New Roman"/>
          <w:sz w:val="28"/>
          <w:szCs w:val="28"/>
        </w:rPr>
        <w:t xml:space="preserve">По легенде, возгорание произошло </w:t>
      </w:r>
      <w:r w:rsidRPr="00775578">
        <w:rPr>
          <w:rFonts w:ascii="Times New Roman" w:hAnsi="Times New Roman"/>
          <w:sz w:val="28"/>
          <w:szCs w:val="28"/>
        </w:rPr>
        <w:t>на втором</w:t>
      </w:r>
      <w:r w:rsidRPr="00377F81">
        <w:rPr>
          <w:rFonts w:ascii="Times New Roman" w:hAnsi="Times New Roman"/>
          <w:sz w:val="28"/>
          <w:szCs w:val="28"/>
        </w:rPr>
        <w:t xml:space="preserve"> этаже, в коридоре в помещении для отдыха. В ходе учений из здания  было эвакуировано  6 человек персонала и 83 проживающих.</w:t>
      </w:r>
      <w:r w:rsidRPr="00C66B9E">
        <w:rPr>
          <w:rFonts w:ascii="Times New Roman" w:hAnsi="Times New Roman"/>
          <w:sz w:val="28"/>
          <w:szCs w:val="28"/>
        </w:rPr>
        <w:t>Благодаря грамотным действиям персонала все были благополучно эвакуированы из здания.</w:t>
      </w:r>
    </w:p>
    <w:p w:rsidR="004E3A79" w:rsidRPr="00377F81" w:rsidRDefault="004E3A79" w:rsidP="00DD68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7F81">
        <w:rPr>
          <w:rFonts w:ascii="Times New Roman" w:hAnsi="Times New Roman"/>
          <w:sz w:val="28"/>
          <w:szCs w:val="28"/>
        </w:rPr>
        <w:t>Также сотрудниками отдела надзорной деятельности и профилактической работы был проведен противопожарный инструктаж  с практической отработкой дейст</w:t>
      </w:r>
      <w:r>
        <w:rPr>
          <w:rFonts w:ascii="Times New Roman" w:hAnsi="Times New Roman"/>
          <w:sz w:val="28"/>
          <w:szCs w:val="28"/>
        </w:rPr>
        <w:t>вий  пользования огнетушителями</w:t>
      </w:r>
      <w:r w:rsidRPr="00377F81">
        <w:rPr>
          <w:rFonts w:ascii="Times New Roman" w:hAnsi="Times New Roman"/>
          <w:sz w:val="28"/>
          <w:szCs w:val="28"/>
        </w:rPr>
        <w:t>.</w:t>
      </w:r>
    </w:p>
    <w:p w:rsidR="004E3A79" w:rsidRDefault="004E3A79" w:rsidP="00DD68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7F81">
        <w:rPr>
          <w:rFonts w:ascii="Times New Roman" w:hAnsi="Times New Roman"/>
          <w:sz w:val="28"/>
          <w:szCs w:val="28"/>
        </w:rPr>
        <w:t>Данные тренировки проводятся  для того, чтобы у персонала сформировались навыки необходимые при возникновении пожара.</w:t>
      </w:r>
    </w:p>
    <w:p w:rsidR="004E3A79" w:rsidRPr="00377F81" w:rsidRDefault="004E3A79" w:rsidP="00DD68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E3A79" w:rsidRPr="000F4E06" w:rsidRDefault="004E3A79" w:rsidP="00321503">
      <w:pPr>
        <w:pStyle w:val="NormalWeb"/>
        <w:spacing w:before="0" w:beforeAutospacing="0" w:after="0" w:afterAutospacing="0"/>
        <w:rPr>
          <w:color w:val="000000"/>
        </w:rPr>
      </w:pPr>
      <w:r w:rsidRPr="000F4E06">
        <w:rPr>
          <w:color w:val="000000"/>
        </w:rPr>
        <w:t>Отдел надзорной деятельности Курортного района Управления надзорной деятельности Главного Управления МЧС России по Санкт-Петербургу</w:t>
      </w:r>
    </w:p>
    <w:p w:rsidR="004E3A79" w:rsidRPr="000F4E06" w:rsidRDefault="004E3A79" w:rsidP="00321503">
      <w:pPr>
        <w:pStyle w:val="NormalWeb"/>
        <w:spacing w:before="0" w:beforeAutospacing="0" w:after="0" w:afterAutospacing="0"/>
        <w:rPr>
          <w:color w:val="000000"/>
        </w:rPr>
      </w:pPr>
      <w:r w:rsidRPr="000F4E06">
        <w:rPr>
          <w:color w:val="000000"/>
        </w:rPr>
        <w:t>Всероссийское добровольное пожарное общество в Курортном районе Санкт-Петербурга</w:t>
      </w:r>
    </w:p>
    <w:p w:rsidR="004E3A79" w:rsidRDefault="004E3A79" w:rsidP="00321503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E3A79" w:rsidRPr="00375CA8" w:rsidRDefault="004E3A79" w:rsidP="00321503">
      <w:pPr>
        <w:rPr>
          <w:rFonts w:ascii="Times New Roman" w:hAnsi="Times New Roman"/>
          <w:sz w:val="28"/>
          <w:szCs w:val="28"/>
        </w:rPr>
      </w:pPr>
    </w:p>
    <w:p w:rsidR="004E3A79" w:rsidRDefault="004E3A79" w:rsidP="00775578">
      <w:pPr>
        <w:jc w:val="both"/>
      </w:pPr>
      <w:r w:rsidRPr="008F4C6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219pt">
            <v:imagedata r:id="rId4" o:title=""/>
          </v:shape>
        </w:pict>
      </w:r>
      <w:r>
        <w:t xml:space="preserve">    </w:t>
      </w:r>
      <w:r w:rsidRPr="008F4C60">
        <w:pict>
          <v:shape id="_x0000_i1026" type="#_x0000_t75" style="width:210.75pt;height:280.5pt">
            <v:imagedata r:id="rId5" o:title=""/>
          </v:shape>
        </w:pict>
      </w:r>
    </w:p>
    <w:p w:rsidR="004E3A79" w:rsidRDefault="004E3A79" w:rsidP="00775578">
      <w:pPr>
        <w:jc w:val="both"/>
      </w:pPr>
    </w:p>
    <w:p w:rsidR="004E3A79" w:rsidRDefault="004E3A79" w:rsidP="00775578">
      <w:pPr>
        <w:jc w:val="both"/>
      </w:pPr>
    </w:p>
    <w:p w:rsidR="004E3A79" w:rsidRPr="008F4C60" w:rsidRDefault="004E3A79" w:rsidP="00775578">
      <w:pPr>
        <w:jc w:val="both"/>
      </w:pPr>
    </w:p>
    <w:p w:rsidR="004E3A79" w:rsidRDefault="004E3A79" w:rsidP="00775578">
      <w:pPr>
        <w:jc w:val="both"/>
      </w:pPr>
      <w:r w:rsidRPr="008F4C60">
        <w:pict>
          <v:shape id="_x0000_i1027" type="#_x0000_t75" style="width:353.25pt;height:264.75pt">
            <v:imagedata r:id="rId6" o:title=""/>
          </v:shape>
        </w:pict>
      </w:r>
    </w:p>
    <w:p w:rsidR="004E3A79" w:rsidRDefault="004E3A79" w:rsidP="00775578">
      <w:pPr>
        <w:jc w:val="both"/>
      </w:pPr>
    </w:p>
    <w:p w:rsidR="004E3A79" w:rsidRPr="008F4C60" w:rsidRDefault="004E3A79" w:rsidP="00775578">
      <w:pPr>
        <w:jc w:val="both"/>
      </w:pPr>
    </w:p>
    <w:p w:rsidR="004E3A79" w:rsidRPr="008F4C60" w:rsidRDefault="004E3A79" w:rsidP="00775578">
      <w:pPr>
        <w:jc w:val="both"/>
      </w:pPr>
      <w:r w:rsidRPr="008F4C60">
        <w:pict>
          <v:shape id="_x0000_i1028" type="#_x0000_t75" style="width:353.25pt;height:270.75pt">
            <v:imagedata r:id="rId7" o:title=""/>
          </v:shape>
        </w:pict>
      </w:r>
    </w:p>
    <w:sectPr w:rsidR="004E3A79" w:rsidRPr="008F4C60" w:rsidSect="00A53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626B"/>
    <w:rsid w:val="000A05D2"/>
    <w:rsid w:val="000F4E06"/>
    <w:rsid w:val="00155EFD"/>
    <w:rsid w:val="00263C31"/>
    <w:rsid w:val="00321503"/>
    <w:rsid w:val="00375CA8"/>
    <w:rsid w:val="00377F81"/>
    <w:rsid w:val="004E3A79"/>
    <w:rsid w:val="00775578"/>
    <w:rsid w:val="008F4C60"/>
    <w:rsid w:val="00A53739"/>
    <w:rsid w:val="00C66B9E"/>
    <w:rsid w:val="00DD68F8"/>
    <w:rsid w:val="00E56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73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215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2</Pages>
  <Words>172</Words>
  <Characters>986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Пропаганда</dc:creator>
  <cp:keywords/>
  <dc:description/>
  <cp:lastModifiedBy>-</cp:lastModifiedBy>
  <cp:revision>8</cp:revision>
  <dcterms:created xsi:type="dcterms:W3CDTF">2018-10-22T08:21:00Z</dcterms:created>
  <dcterms:modified xsi:type="dcterms:W3CDTF">2018-11-06T08:08:00Z</dcterms:modified>
</cp:coreProperties>
</file>